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2F2F2" w:themeColor="background1" w:themeShade="F2">
    <v:background id="_x0000_s1025" o:bwmode="white" fillcolor="#f2f2f2 [3052]" o:targetscreensize="1024,768">
      <v:fill color2="fill lighten(0)" recolor="t" angle="-45" method="linear sigma" focus="100%" type="gradient"/>
    </v:background>
  </w:background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97"/>
        <w:gridCol w:w="618"/>
        <w:gridCol w:w="3685"/>
      </w:tblGrid>
      <w:tr w:rsidR="00B5655A" w:rsidTr="0068353E">
        <w:trPr>
          <w:trHeight w:val="990"/>
        </w:trPr>
        <w:tc>
          <w:tcPr>
            <w:tcW w:w="7366" w:type="dxa"/>
            <w:gridSpan w:val="2"/>
          </w:tcPr>
          <w:p w:rsidR="009A12F4" w:rsidRPr="00EF629E" w:rsidRDefault="009A12F4" w:rsidP="0068353E">
            <w:pPr>
              <w:rPr>
                <w:rFonts w:ascii="Cambria" w:hAnsi="Cambria"/>
                <w:sz w:val="48"/>
                <w:szCs w:val="48"/>
              </w:rPr>
            </w:pPr>
            <w:r w:rsidRPr="001132DB">
              <w:rPr>
                <w:rFonts w:ascii="Cambria" w:hAnsi="Cambria"/>
                <w:sz w:val="96"/>
                <w:szCs w:val="96"/>
              </w:rPr>
              <w:t>Jamal Ahmed</w:t>
            </w:r>
          </w:p>
        </w:tc>
        <w:tc>
          <w:tcPr>
            <w:tcW w:w="3424" w:type="dxa"/>
            <w:vMerge w:val="restart"/>
            <w:vAlign w:val="center"/>
          </w:tcPr>
          <w:p w:rsidR="009A12F4" w:rsidRPr="00EF629E" w:rsidRDefault="00734052" w:rsidP="005A7E68">
            <w:pPr>
              <w:jc w:val="center"/>
              <w:rPr>
                <w:rFonts w:ascii="Cambria" w:hAnsi="Cambria"/>
                <w:sz w:val="48"/>
                <w:szCs w:val="48"/>
              </w:rPr>
            </w:pPr>
            <w:r w:rsidRPr="00734052">
              <w:rPr>
                <w:rFonts w:ascii="Cambria" w:hAnsi="Cambria"/>
                <w:noProof/>
                <w:sz w:val="48"/>
                <w:szCs w:val="48"/>
              </w:rPr>
              <w:drawing>
                <wp:inline distT="0" distB="0" distL="0" distR="0" wp14:anchorId="03CFBA55" wp14:editId="3D8FA337">
                  <wp:extent cx="1099219" cy="1099219"/>
                  <wp:effectExtent l="0" t="0" r="0" b="0"/>
                  <wp:docPr id="1" name="Picture 1" descr="Us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219" cy="1099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55A" w:rsidTr="0068353E">
        <w:trPr>
          <w:trHeight w:val="454"/>
        </w:trPr>
        <w:tc>
          <w:tcPr>
            <w:tcW w:w="7366" w:type="dxa"/>
            <w:gridSpan w:val="2"/>
          </w:tcPr>
          <w:p w:rsidR="009A12F4" w:rsidRPr="00B973F3" w:rsidRDefault="001D3B74" w:rsidP="001132DB">
            <w:pPr>
              <w:rPr>
                <w:rFonts w:ascii="Cambria" w:hAnsi="Cambria"/>
                <w:color w:val="808080" w:themeColor="background1" w:themeShade="80"/>
                <w:sz w:val="36"/>
                <w:szCs w:val="36"/>
              </w:rPr>
            </w:pPr>
            <w:r w:rsidRPr="00B973F3">
              <w:rPr>
                <w:rFonts w:ascii="Cambria" w:hAnsi="Cambria"/>
                <w:color w:val="808080" w:themeColor="background1" w:themeShade="80"/>
                <w:sz w:val="36"/>
                <w:szCs w:val="36"/>
              </w:rPr>
              <w:t xml:space="preserve">   </w:t>
            </w:r>
            <w:r w:rsidR="00C93E22">
              <w:rPr>
                <w:rFonts w:ascii="Cambria" w:hAnsi="Cambria"/>
                <w:color w:val="808080" w:themeColor="background1" w:themeShade="80"/>
                <w:sz w:val="36"/>
                <w:szCs w:val="36"/>
              </w:rPr>
              <w:t>Profession/Title</w:t>
            </w:r>
          </w:p>
        </w:tc>
        <w:tc>
          <w:tcPr>
            <w:tcW w:w="3424" w:type="dxa"/>
            <w:vMerge/>
            <w:vAlign w:val="center"/>
          </w:tcPr>
          <w:p w:rsidR="009A12F4" w:rsidRPr="00EF629E" w:rsidRDefault="009A12F4" w:rsidP="009A12F4">
            <w:pPr>
              <w:rPr>
                <w:rFonts w:ascii="Cambria" w:hAnsi="Cambria"/>
                <w:sz w:val="48"/>
                <w:szCs w:val="48"/>
              </w:rPr>
            </w:pPr>
          </w:p>
        </w:tc>
      </w:tr>
      <w:tr w:rsidR="00D729EE" w:rsidTr="0068353E">
        <w:trPr>
          <w:trHeight w:val="567"/>
        </w:trPr>
        <w:tc>
          <w:tcPr>
            <w:tcW w:w="7366" w:type="dxa"/>
            <w:gridSpan w:val="2"/>
            <w:vAlign w:val="center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20"/>
              <w:gridCol w:w="1985"/>
              <w:gridCol w:w="1871"/>
            </w:tblGrid>
            <w:tr w:rsidR="00D729EE" w:rsidTr="00D729EE">
              <w:trPr>
                <w:trHeight w:val="510"/>
              </w:trPr>
              <w:tc>
                <w:tcPr>
                  <w:tcW w:w="2720" w:type="dxa"/>
                  <w:vAlign w:val="center"/>
                </w:tcPr>
                <w:p w:rsidR="00D729EE" w:rsidRPr="007465AB" w:rsidRDefault="00D729EE" w:rsidP="00D729EE">
                  <w:pPr>
                    <w:ind w:right="200"/>
                    <w:rPr>
                      <w:rFonts w:ascii="Cambria" w:hAnsi="Cambria"/>
                      <w:noProof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1552" behindDoc="0" locked="0" layoutInCell="1" allowOverlap="1" wp14:anchorId="31A80DB7" wp14:editId="613DCE5F">
                        <wp:simplePos x="603250" y="1473200"/>
                        <wp:positionH relativeFrom="margin">
                          <wp:align>left</wp:align>
                        </wp:positionH>
                        <wp:positionV relativeFrom="margin">
                          <wp:align>center</wp:align>
                        </wp:positionV>
                        <wp:extent cx="180000" cy="180000"/>
                        <wp:effectExtent l="0" t="0" r="0" b="0"/>
                        <wp:wrapSquare wrapText="bothSides"/>
                        <wp:docPr id="196" name="Graphic 196" descr="Envelop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HeadWithGears.sv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C93E22">
                    <w:rPr>
                      <w:rFonts w:ascii="Cambria" w:hAnsi="Cambria"/>
                      <w:noProof/>
                      <w:sz w:val="20"/>
                      <w:szCs w:val="20"/>
                    </w:rPr>
                    <w:t>jamal@email</w:t>
                  </w: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t>.com</w:t>
                  </w:r>
                </w:p>
              </w:tc>
              <w:tc>
                <w:tcPr>
                  <w:tcW w:w="1985" w:type="dxa"/>
                  <w:vAlign w:val="center"/>
                </w:tcPr>
                <w:p w:rsidR="00D729EE" w:rsidRPr="007465AB" w:rsidRDefault="00D729EE" w:rsidP="00D729EE">
                  <w:pPr>
                    <w:rPr>
                      <w:rFonts w:ascii="Cambria" w:hAnsi="Cambria"/>
                      <w:noProof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2576" behindDoc="0" locked="0" layoutInCell="1" allowOverlap="1" wp14:anchorId="302EDD91" wp14:editId="1B2302D5">
                        <wp:simplePos x="2419350" y="1447800"/>
                        <wp:positionH relativeFrom="margin">
                          <wp:align>left</wp:align>
                        </wp:positionH>
                        <wp:positionV relativeFrom="margin">
                          <wp:align>center</wp:align>
                        </wp:positionV>
                        <wp:extent cx="180000" cy="180000"/>
                        <wp:effectExtent l="0" t="0" r="0" b="0"/>
                        <wp:wrapSquare wrapText="bothSides"/>
                        <wp:docPr id="194" name="Graphic 194" descr="Lin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HeadWithGears.svg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t xml:space="preserve"> </w:t>
                  </w:r>
                  <w:r w:rsidR="00C93E22">
                    <w:rPr>
                      <w:rFonts w:ascii="Cambria" w:hAnsi="Cambria"/>
                      <w:noProof/>
                      <w:sz w:val="20"/>
                      <w:szCs w:val="20"/>
                    </w:rPr>
                    <w:t>site/portfolio</w:t>
                  </w:r>
                </w:p>
              </w:tc>
              <w:tc>
                <w:tcPr>
                  <w:tcW w:w="1871" w:type="dxa"/>
                  <w:vAlign w:val="center"/>
                </w:tcPr>
                <w:p w:rsidR="00D729EE" w:rsidRPr="007465AB" w:rsidRDefault="00D729EE" w:rsidP="00D729EE">
                  <w:pPr>
                    <w:rPr>
                      <w:rFonts w:ascii="Cambria" w:hAnsi="Cambria"/>
                      <w:noProof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3600" behindDoc="0" locked="0" layoutInCell="1" allowOverlap="1" wp14:anchorId="6531C583" wp14:editId="29306392">
                        <wp:simplePos x="3784600" y="1460500"/>
                        <wp:positionH relativeFrom="margin">
                          <wp:align>left</wp:align>
                        </wp:positionH>
                        <wp:positionV relativeFrom="margin">
                          <wp:align>center</wp:align>
                        </wp:positionV>
                        <wp:extent cx="179705" cy="179705"/>
                        <wp:effectExtent l="0" t="0" r="0" b="0"/>
                        <wp:wrapSquare wrapText="bothSides"/>
                        <wp:docPr id="195" name="Graphic 195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HeadWithGears.svg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705" cy="1797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C93E22">
                    <w:rPr>
                      <w:rFonts w:ascii="Cambria" w:hAnsi="Cambria"/>
                      <w:noProof/>
                      <w:sz w:val="20"/>
                      <w:szCs w:val="20"/>
                    </w:rPr>
                    <w:t>City</w:t>
                  </w: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t xml:space="preserve">, </w:t>
                  </w:r>
                  <w:r w:rsidR="00C93E22">
                    <w:rPr>
                      <w:rFonts w:ascii="Cambria" w:hAnsi="Cambria"/>
                      <w:noProof/>
                      <w:sz w:val="20"/>
                      <w:szCs w:val="20"/>
                    </w:rPr>
                    <w:t>Prov</w:t>
                  </w:r>
                </w:p>
              </w:tc>
            </w:tr>
          </w:tbl>
          <w:p w:rsidR="00D729EE" w:rsidRPr="007465AB" w:rsidRDefault="00D729EE" w:rsidP="00D729EE">
            <w:pPr>
              <w:rPr>
                <w:rFonts w:ascii="Cambria" w:hAnsi="Cambria"/>
                <w:noProof/>
                <w:sz w:val="20"/>
                <w:szCs w:val="20"/>
              </w:rPr>
            </w:pPr>
          </w:p>
        </w:tc>
        <w:tc>
          <w:tcPr>
            <w:tcW w:w="3424" w:type="dxa"/>
            <w:vMerge/>
            <w:vAlign w:val="center"/>
          </w:tcPr>
          <w:p w:rsidR="00D729EE" w:rsidRPr="00EF629E" w:rsidRDefault="00D729EE" w:rsidP="00D729EE">
            <w:pPr>
              <w:rPr>
                <w:rFonts w:ascii="Cambria" w:hAnsi="Cambria"/>
                <w:sz w:val="48"/>
                <w:szCs w:val="48"/>
              </w:rPr>
            </w:pPr>
          </w:p>
        </w:tc>
      </w:tr>
      <w:tr w:rsidR="00D729EE" w:rsidTr="0068353E">
        <w:trPr>
          <w:trHeight w:val="4252"/>
        </w:trPr>
        <w:tc>
          <w:tcPr>
            <w:tcW w:w="6490" w:type="dxa"/>
          </w:tcPr>
          <w:tbl>
            <w:tblPr>
              <w:tblStyle w:val="TableGrid"/>
              <w:tblpPr w:leftFromText="180" w:rightFromText="180" w:vertAnchor="text" w:horzAnchor="margin" w:tblpXSpec="center" w:tblpY="7"/>
              <w:tblOverlap w:val="never"/>
              <w:tblW w:w="632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802"/>
              <w:gridCol w:w="456"/>
              <w:gridCol w:w="2068"/>
            </w:tblGrid>
            <w:tr w:rsidR="00D729EE" w:rsidTr="00C93E22">
              <w:trPr>
                <w:trHeight w:val="567"/>
              </w:trPr>
              <w:tc>
                <w:tcPr>
                  <w:tcW w:w="6326" w:type="dxa"/>
                  <w:gridSpan w:val="3"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:rsidR="00D729EE" w:rsidRPr="00B952AE" w:rsidRDefault="00D729EE" w:rsidP="00D729EE">
                  <w:pPr>
                    <w:rPr>
                      <w:b/>
                      <w:bCs/>
                      <w:sz w:val="44"/>
                      <w:szCs w:val="44"/>
                    </w:rPr>
                  </w:pPr>
                  <w:r w:rsidRPr="00C93E22">
                    <w:rPr>
                      <w:b/>
                      <w:bCs/>
                      <w:color w:val="808080" w:themeColor="background1" w:themeShade="80"/>
                      <w:sz w:val="44"/>
                      <w:szCs w:val="44"/>
                    </w:rPr>
                    <w:t>EXPERIENCE</w:t>
                  </w:r>
                </w:p>
              </w:tc>
            </w:tr>
            <w:tr w:rsidR="00D729EE" w:rsidTr="00C93E22">
              <w:trPr>
                <w:trHeight w:val="397"/>
              </w:trPr>
              <w:tc>
                <w:tcPr>
                  <w:tcW w:w="3802" w:type="dxa"/>
                  <w:tcBorders>
                    <w:top w:val="single" w:sz="12" w:space="0" w:color="auto"/>
                  </w:tcBorders>
                  <w:shd w:val="clear" w:color="auto" w:fill="auto"/>
                  <w:vAlign w:val="bottom"/>
                </w:tcPr>
                <w:p w:rsidR="00D729EE" w:rsidRPr="00B55112" w:rsidRDefault="00D729EE" w:rsidP="00CE08DC">
                  <w:pPr>
                    <w:rPr>
                      <w:sz w:val="10"/>
                      <w:szCs w:val="10"/>
                    </w:rPr>
                  </w:pPr>
                  <w:r w:rsidRPr="00B55112">
                    <w:rPr>
                      <w:sz w:val="24"/>
                      <w:szCs w:val="24"/>
                    </w:rPr>
                    <w:t>Developer / Designer</w:t>
                  </w:r>
                  <w:r w:rsidRPr="00B5511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56" w:type="dxa"/>
                  <w:tcBorders>
                    <w:top w:val="single" w:sz="12" w:space="0" w:color="auto"/>
                  </w:tcBorders>
                  <w:shd w:val="clear" w:color="auto" w:fill="auto"/>
                  <w:vAlign w:val="bottom"/>
                </w:tcPr>
                <w:p w:rsidR="00D729EE" w:rsidRPr="0000228C" w:rsidRDefault="00D729EE" w:rsidP="00CE08D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325F6FA4" wp14:editId="124AC42B">
                        <wp:extent cx="139700" cy="139700"/>
                        <wp:effectExtent l="0" t="0" r="0" b="0"/>
                        <wp:docPr id="18" name="Graphic 18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068" w:type="dxa"/>
                  <w:tcBorders>
                    <w:top w:val="single" w:sz="12" w:space="0" w:color="auto"/>
                  </w:tcBorders>
                  <w:shd w:val="clear" w:color="auto" w:fill="auto"/>
                  <w:vAlign w:val="bottom"/>
                </w:tcPr>
                <w:p w:rsidR="00D729EE" w:rsidRPr="0000228C" w:rsidRDefault="00D729EE" w:rsidP="00CE08D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April 2017 - Present</w:t>
                  </w:r>
                </w:p>
              </w:tc>
            </w:tr>
            <w:tr w:rsidR="00D729EE" w:rsidTr="00CA5C16">
              <w:trPr>
                <w:trHeight w:val="227"/>
              </w:trPr>
              <w:tc>
                <w:tcPr>
                  <w:tcW w:w="3802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>Company</w:t>
                  </w:r>
                  <w:r w:rsidRPr="00C93E22"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 xml:space="preserve"> Inc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6FF8EBA6" wp14:editId="3B754534">
                        <wp:extent cx="152400" cy="152400"/>
                        <wp:effectExtent l="0" t="0" r="0" b="0"/>
                        <wp:docPr id="19" name="Graphic 19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</w:t>
                  </w:r>
                  <w:r w:rsidR="00D729EE">
                    <w:rPr>
                      <w:sz w:val="16"/>
                      <w:szCs w:val="16"/>
                    </w:rPr>
                    <w:t xml:space="preserve">, </w:t>
                  </w:r>
                  <w:r>
                    <w:rPr>
                      <w:sz w:val="16"/>
                      <w:szCs w:val="16"/>
                    </w:rPr>
                    <w:t>Prov</w:t>
                  </w:r>
                </w:p>
              </w:tc>
            </w:tr>
            <w:tr w:rsidR="00D729EE" w:rsidTr="00EC6832">
              <w:trPr>
                <w:trHeight w:val="1020"/>
              </w:trPr>
              <w:tc>
                <w:tcPr>
                  <w:tcW w:w="6326" w:type="dxa"/>
                  <w:gridSpan w:val="3"/>
                  <w:tcBorders>
                    <w:bottom w:val="dotted" w:sz="4" w:space="0" w:color="00AFAF"/>
                  </w:tcBorders>
                  <w:shd w:val="clear" w:color="auto" w:fill="auto"/>
                </w:tcPr>
                <w:p w:rsidR="00D729E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Pursuing freelance software development projects.</w:t>
                  </w:r>
                </w:p>
                <w:p w:rsidR="00D729EE" w:rsidRPr="00CA5C16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Landing pages, E-Commerce sites, Web applications, Mobile apps.</w:t>
                  </w:r>
                </w:p>
              </w:tc>
            </w:tr>
            <w:tr w:rsidR="00D729EE" w:rsidTr="00C6728B">
              <w:trPr>
                <w:trHeight w:val="397"/>
              </w:trPr>
              <w:tc>
                <w:tcPr>
                  <w:tcW w:w="3802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656B51" w:rsidRDefault="00D729EE" w:rsidP="00C6728B">
                  <w:pPr>
                    <w:rPr>
                      <w:sz w:val="24"/>
                      <w:szCs w:val="24"/>
                    </w:rPr>
                  </w:pPr>
                  <w:r w:rsidRPr="00656B51">
                    <w:rPr>
                      <w:sz w:val="24"/>
                      <w:szCs w:val="24"/>
                    </w:rPr>
                    <w:t xml:space="preserve">Remote Full Stack Developer </w:t>
                  </w:r>
                </w:p>
              </w:tc>
              <w:tc>
                <w:tcPr>
                  <w:tcW w:w="456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1CECA626" wp14:editId="3DAEB381">
                        <wp:extent cx="139700" cy="139700"/>
                        <wp:effectExtent l="0" t="0" r="0" b="0"/>
                        <wp:docPr id="20" name="Graphic 20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April 20</w:t>
                  </w:r>
                  <w:r w:rsidRPr="00632463">
                    <w:rPr>
                      <w:sz w:val="16"/>
                      <w:szCs w:val="16"/>
                    </w:rPr>
                    <w:t xml:space="preserve">18 </w:t>
                  </w:r>
                  <w:r>
                    <w:rPr>
                      <w:sz w:val="16"/>
                      <w:szCs w:val="16"/>
                    </w:rPr>
                    <w:t>-</w:t>
                  </w:r>
                  <w:r w:rsidRPr="00632463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Nov 2018</w:t>
                  </w:r>
                </w:p>
              </w:tc>
            </w:tr>
            <w:tr w:rsidR="00D729EE" w:rsidTr="00CA5C16">
              <w:trPr>
                <w:trHeight w:val="227"/>
              </w:trPr>
              <w:tc>
                <w:tcPr>
                  <w:tcW w:w="3802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>Company</w:t>
                  </w:r>
                  <w:r w:rsidR="00D729EE" w:rsidRPr="00C93E22"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 xml:space="preserve"> Inc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72294270" wp14:editId="33E6B614">
                        <wp:extent cx="152400" cy="152400"/>
                        <wp:effectExtent l="0" t="0" r="0" b="0"/>
                        <wp:docPr id="21" name="Graphic 21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shd w:val="clear" w:color="auto" w:fill="auto"/>
                  <w:vAlign w:val="center"/>
                </w:tcPr>
                <w:p w:rsidR="00D729EE" w:rsidRPr="008C6213" w:rsidRDefault="00D729EE" w:rsidP="00D729EE">
                  <w:pPr>
                    <w:rPr>
                      <w:sz w:val="24"/>
                      <w:szCs w:val="24"/>
                    </w:rPr>
                  </w:pPr>
                  <w:r w:rsidRPr="004617BF">
                    <w:rPr>
                      <w:sz w:val="16"/>
                      <w:szCs w:val="16"/>
                    </w:rPr>
                    <w:t>Remote</w:t>
                  </w:r>
                </w:p>
              </w:tc>
            </w:tr>
            <w:tr w:rsidR="00D729EE" w:rsidTr="00EC6832">
              <w:trPr>
                <w:trHeight w:val="1020"/>
              </w:trPr>
              <w:tc>
                <w:tcPr>
                  <w:tcW w:w="6326" w:type="dxa"/>
                  <w:gridSpan w:val="3"/>
                  <w:tcBorders>
                    <w:bottom w:val="dotted" w:sz="4" w:space="0" w:color="00AFAF"/>
                  </w:tcBorders>
                  <w:shd w:val="clear" w:color="auto" w:fill="auto"/>
                </w:tcPr>
                <w:p w:rsidR="00D729EE" w:rsidRPr="00D178B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Collaborating on large client web development projects</w:t>
                  </w:r>
                </w:p>
                <w:p w:rsidR="00D729E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Setup of client servers and databases</w:t>
                  </w:r>
                </w:p>
                <w:p w:rsidR="00D729EE" w:rsidRPr="00CA5C16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Custom WordPress theme and Plugin development</w:t>
                  </w:r>
                </w:p>
              </w:tc>
            </w:tr>
            <w:tr w:rsidR="00D729EE" w:rsidTr="00C6728B">
              <w:trPr>
                <w:trHeight w:val="397"/>
              </w:trPr>
              <w:tc>
                <w:tcPr>
                  <w:tcW w:w="3802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BC542A" w:rsidRDefault="00D729EE" w:rsidP="00C6728B">
                  <w:pPr>
                    <w:rPr>
                      <w:sz w:val="24"/>
                      <w:szCs w:val="24"/>
                    </w:rPr>
                  </w:pPr>
                  <w:r w:rsidRPr="00BC542A">
                    <w:rPr>
                      <w:sz w:val="24"/>
                      <w:szCs w:val="24"/>
                    </w:rPr>
                    <w:t xml:space="preserve">Junior Web Developer </w:t>
                  </w:r>
                </w:p>
              </w:tc>
              <w:tc>
                <w:tcPr>
                  <w:tcW w:w="456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34E3EC9E" wp14:editId="26F92A97">
                        <wp:extent cx="139700" cy="139700"/>
                        <wp:effectExtent l="0" t="0" r="0" b="0"/>
                        <wp:docPr id="22" name="Graphic 22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Oct 20</w:t>
                  </w:r>
                  <w:r w:rsidRPr="00632463">
                    <w:rPr>
                      <w:sz w:val="16"/>
                      <w:szCs w:val="16"/>
                    </w:rPr>
                    <w:t xml:space="preserve">18 </w:t>
                  </w:r>
                  <w:r>
                    <w:rPr>
                      <w:sz w:val="16"/>
                      <w:szCs w:val="16"/>
                    </w:rPr>
                    <w:t>-</w:t>
                  </w:r>
                  <w:r w:rsidRPr="00632463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Nov 2018</w:t>
                  </w:r>
                </w:p>
              </w:tc>
            </w:tr>
            <w:tr w:rsidR="00D729EE" w:rsidTr="00CA5C16">
              <w:trPr>
                <w:trHeight w:val="227"/>
              </w:trPr>
              <w:tc>
                <w:tcPr>
                  <w:tcW w:w="3802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>Company</w:t>
                  </w:r>
                  <w:r w:rsidRPr="00C93E22"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 xml:space="preserve"> Inc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3FE39761" wp14:editId="19334ABE">
                        <wp:extent cx="152400" cy="152400"/>
                        <wp:effectExtent l="0" t="0" r="0" b="0"/>
                        <wp:docPr id="23" name="Graphic 23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City, Prov</w:t>
                  </w:r>
                </w:p>
              </w:tc>
            </w:tr>
            <w:tr w:rsidR="00D729EE" w:rsidTr="00EC6832">
              <w:trPr>
                <w:trHeight w:val="1304"/>
              </w:trPr>
              <w:tc>
                <w:tcPr>
                  <w:tcW w:w="6326" w:type="dxa"/>
                  <w:gridSpan w:val="3"/>
                  <w:tcBorders>
                    <w:bottom w:val="dotted" w:sz="4" w:space="0" w:color="00AFAF"/>
                  </w:tcBorders>
                  <w:shd w:val="clear" w:color="auto" w:fill="auto"/>
                </w:tcPr>
                <w:p w:rsidR="00D729E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Building out custom WordPress Plugins for client sites</w:t>
                  </w:r>
                </w:p>
                <w:p w:rsidR="00D729E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Integration of WooCommerce products with POS systems</w:t>
                  </w:r>
                </w:p>
                <w:p w:rsidR="00D729EE" w:rsidRPr="00CA5C16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Collaborative development utilizing OOP and MVC frameworks</w:t>
                  </w:r>
                </w:p>
              </w:tc>
            </w:tr>
            <w:tr w:rsidR="00D729EE" w:rsidTr="00C6728B">
              <w:trPr>
                <w:trHeight w:val="397"/>
              </w:trPr>
              <w:tc>
                <w:tcPr>
                  <w:tcW w:w="3802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E82930" w:rsidRDefault="00D729EE" w:rsidP="00C6728B">
                  <w:pPr>
                    <w:rPr>
                      <w:sz w:val="24"/>
                      <w:szCs w:val="24"/>
                    </w:rPr>
                  </w:pPr>
                  <w:bookmarkStart w:id="0" w:name="_Hlk521306655"/>
                  <w:bookmarkStart w:id="1" w:name="_Hlk529851808"/>
                  <w:r w:rsidRPr="00E82930">
                    <w:rPr>
                      <w:sz w:val="20"/>
                      <w:szCs w:val="20"/>
                    </w:rPr>
                    <w:t xml:space="preserve">Web Designer </w:t>
                  </w:r>
                </w:p>
              </w:tc>
              <w:tc>
                <w:tcPr>
                  <w:tcW w:w="456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5FC72114" wp14:editId="754CF619">
                        <wp:extent cx="139700" cy="139700"/>
                        <wp:effectExtent l="0" t="0" r="0" b="0"/>
                        <wp:docPr id="24" name="Graphic 24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July 20</w:t>
                  </w:r>
                  <w:r w:rsidRPr="00632463">
                    <w:rPr>
                      <w:sz w:val="16"/>
                      <w:szCs w:val="16"/>
                    </w:rPr>
                    <w:t xml:space="preserve">18 </w:t>
                  </w:r>
                  <w:r>
                    <w:rPr>
                      <w:sz w:val="16"/>
                      <w:szCs w:val="16"/>
                    </w:rPr>
                    <w:t>-</w:t>
                  </w:r>
                  <w:r w:rsidRPr="00632463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Aug 2018</w:t>
                  </w:r>
                </w:p>
              </w:tc>
            </w:tr>
            <w:tr w:rsidR="00D729EE" w:rsidTr="00CA5C16">
              <w:trPr>
                <w:trHeight w:val="227"/>
              </w:trPr>
              <w:tc>
                <w:tcPr>
                  <w:tcW w:w="3802" w:type="dxa"/>
                  <w:shd w:val="clear" w:color="auto" w:fill="auto"/>
                  <w:vAlign w:val="center"/>
                </w:tcPr>
                <w:p w:rsidR="00D729EE" w:rsidRPr="00C93E22" w:rsidRDefault="004617BF" w:rsidP="00D729EE">
                  <w:pPr>
                    <w:rPr>
                      <w:b/>
                      <w:bCs/>
                      <w:color w:val="808080" w:themeColor="background1" w:themeShade="8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>Company</w:t>
                  </w:r>
                  <w:r w:rsidRPr="00C93E22"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 xml:space="preserve"> Inc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noProof/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248A0443" wp14:editId="5DD23676">
                        <wp:extent cx="152400" cy="152400"/>
                        <wp:effectExtent l="0" t="0" r="0" b="0"/>
                        <wp:docPr id="25" name="Graphic 25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City, Prov</w:t>
                  </w:r>
                </w:p>
              </w:tc>
            </w:tr>
            <w:bookmarkEnd w:id="0"/>
            <w:tr w:rsidR="00D729EE" w:rsidTr="00EC6832">
              <w:trPr>
                <w:trHeight w:val="1304"/>
              </w:trPr>
              <w:tc>
                <w:tcPr>
                  <w:tcW w:w="6326" w:type="dxa"/>
                  <w:gridSpan w:val="3"/>
                  <w:shd w:val="clear" w:color="auto" w:fill="auto"/>
                </w:tcPr>
                <w:p w:rsidR="00D729E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Designing graphics and promotional materials</w:t>
                  </w:r>
                </w:p>
                <w:p w:rsidR="00D729E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Managed Website content</w:t>
                  </w:r>
                </w:p>
                <w:p w:rsidR="00D729EE" w:rsidRPr="00CA5C16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Configure</w:t>
                  </w:r>
                  <w:r w:rsidRPr="0026203C">
                    <w:rPr>
                      <w:sz w:val="24"/>
                      <w:szCs w:val="24"/>
                    </w:rPr>
                    <w:t xml:space="preserve"> store POS and online ordering systems</w:t>
                  </w:r>
                </w:p>
              </w:tc>
            </w:tr>
            <w:bookmarkEnd w:id="1"/>
            <w:tr w:rsidR="00D729EE" w:rsidTr="00C6728B">
              <w:trPr>
                <w:trHeight w:val="397"/>
              </w:trPr>
              <w:tc>
                <w:tcPr>
                  <w:tcW w:w="3802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6B5363" w:rsidRDefault="00D729EE" w:rsidP="00C6728B">
                  <w:pPr>
                    <w:rPr>
                      <w:sz w:val="10"/>
                      <w:szCs w:val="10"/>
                    </w:rPr>
                  </w:pPr>
                  <w:r w:rsidRPr="006B5363">
                    <w:rPr>
                      <w:sz w:val="24"/>
                      <w:szCs w:val="24"/>
                    </w:rPr>
                    <w:t>Senior Program Leader</w:t>
                  </w:r>
                </w:p>
              </w:tc>
              <w:tc>
                <w:tcPr>
                  <w:tcW w:w="456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00228C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64802894" wp14:editId="23A19C32">
                        <wp:extent cx="139700" cy="139700"/>
                        <wp:effectExtent l="0" t="0" r="0" b="0"/>
                        <wp:docPr id="26" name="Graphic 26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00228C" w:rsidRDefault="00D729EE" w:rsidP="00C6728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June 20</w:t>
                  </w:r>
                  <w:r w:rsidRPr="0000228C">
                    <w:rPr>
                      <w:sz w:val="16"/>
                      <w:szCs w:val="16"/>
                    </w:rPr>
                    <w:t xml:space="preserve">17 </w:t>
                  </w:r>
                  <w:r>
                    <w:rPr>
                      <w:sz w:val="16"/>
                      <w:szCs w:val="16"/>
                    </w:rPr>
                    <w:t>-</w:t>
                  </w:r>
                  <w:r w:rsidRPr="0000228C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Nov 20</w:t>
                  </w:r>
                  <w:r w:rsidRPr="0000228C">
                    <w:rPr>
                      <w:sz w:val="16"/>
                      <w:szCs w:val="16"/>
                    </w:rPr>
                    <w:t>17</w:t>
                  </w:r>
                </w:p>
              </w:tc>
            </w:tr>
            <w:tr w:rsidR="00D729EE" w:rsidTr="00CA5C16">
              <w:trPr>
                <w:trHeight w:val="227"/>
              </w:trPr>
              <w:tc>
                <w:tcPr>
                  <w:tcW w:w="3802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>Company</w:t>
                  </w:r>
                  <w:r w:rsidRPr="00C93E22"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 xml:space="preserve"> Inc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noProof/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09F1E942" wp14:editId="208E3A35">
                        <wp:extent cx="152400" cy="152400"/>
                        <wp:effectExtent l="0" t="0" r="0" b="0"/>
                        <wp:docPr id="27" name="Graphic 27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City, Prov</w:t>
                  </w:r>
                </w:p>
              </w:tc>
            </w:tr>
            <w:tr w:rsidR="00D729EE" w:rsidTr="00EC6832">
              <w:trPr>
                <w:trHeight w:val="1304"/>
              </w:trPr>
              <w:tc>
                <w:tcPr>
                  <w:tcW w:w="6326" w:type="dxa"/>
                  <w:gridSpan w:val="3"/>
                  <w:tcBorders>
                    <w:bottom w:val="dotted" w:sz="4" w:space="0" w:color="00AFAF"/>
                  </w:tcBorders>
                  <w:shd w:val="clear" w:color="auto" w:fill="auto"/>
                </w:tcPr>
                <w:p w:rsidR="00D729EE" w:rsidRPr="00526A8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Designed flyers for facility programs</w:t>
                  </w:r>
                </w:p>
                <w:p w:rsidR="00D729EE" w:rsidRPr="0048194B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Managed the facility in the absence of the manager</w:t>
                  </w:r>
                </w:p>
                <w:p w:rsidR="00D729EE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 w:rsidRPr="0048194B">
                    <w:rPr>
                      <w:sz w:val="24"/>
                      <w:szCs w:val="24"/>
                    </w:rPr>
                    <w:t xml:space="preserve">Received payments </w:t>
                  </w:r>
                  <w:r>
                    <w:rPr>
                      <w:sz w:val="24"/>
                      <w:szCs w:val="24"/>
                    </w:rPr>
                    <w:t>and lead staff onboarding</w:t>
                  </w:r>
                </w:p>
                <w:p w:rsidR="00D729EE" w:rsidRPr="00CA5C16" w:rsidRDefault="00D729EE" w:rsidP="00EC6832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Lead sports programs for club participants</w:t>
                  </w:r>
                </w:p>
              </w:tc>
            </w:tr>
            <w:tr w:rsidR="00D729EE" w:rsidTr="00C6728B">
              <w:trPr>
                <w:trHeight w:val="397"/>
              </w:trPr>
              <w:tc>
                <w:tcPr>
                  <w:tcW w:w="3802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62185A" w:rsidRDefault="00D729EE" w:rsidP="00AA2F0F">
                  <w:pPr>
                    <w:rPr>
                      <w:sz w:val="24"/>
                      <w:szCs w:val="24"/>
                    </w:rPr>
                  </w:pPr>
                  <w:r w:rsidRPr="0062185A">
                    <w:rPr>
                      <w:sz w:val="24"/>
                      <w:szCs w:val="24"/>
                    </w:rPr>
                    <w:t xml:space="preserve">Customer Service </w:t>
                  </w:r>
                </w:p>
              </w:tc>
              <w:tc>
                <w:tcPr>
                  <w:tcW w:w="456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48194B" w:rsidRDefault="00D729EE" w:rsidP="00AA2F0F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0B5BC3B2" wp14:editId="5A6F3F3B">
                        <wp:extent cx="139700" cy="139700"/>
                        <wp:effectExtent l="0" t="0" r="0" b="0"/>
                        <wp:docPr id="28" name="Graphic 28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Pr="0048194B" w:rsidRDefault="00D729EE" w:rsidP="00AA2F0F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Mar 2015</w:t>
                  </w:r>
                  <w:r w:rsidRPr="00632463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–</w:t>
                  </w:r>
                  <w:r w:rsidRPr="00632463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Aug 2016</w:t>
                  </w:r>
                </w:p>
              </w:tc>
            </w:tr>
            <w:tr w:rsidR="00D729EE" w:rsidTr="00CA5C16">
              <w:trPr>
                <w:trHeight w:val="227"/>
              </w:trPr>
              <w:tc>
                <w:tcPr>
                  <w:tcW w:w="3802" w:type="dxa"/>
                  <w:shd w:val="clear" w:color="auto" w:fill="auto"/>
                  <w:vAlign w:val="center"/>
                </w:tcPr>
                <w:p w:rsidR="00D729EE" w:rsidRPr="0048194B" w:rsidRDefault="004617BF" w:rsidP="00D729EE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>Company</w:t>
                  </w:r>
                  <w:r w:rsidRPr="00C93E22">
                    <w:rPr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  <w:t xml:space="preserve"> Inc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noProof/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78D9A3C8" wp14:editId="506D1855">
                        <wp:extent cx="152400" cy="152400"/>
                        <wp:effectExtent l="0" t="0" r="0" b="0"/>
                        <wp:docPr id="29" name="Graphic 29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shd w:val="clear" w:color="auto" w:fill="auto"/>
                  <w:vAlign w:val="center"/>
                </w:tcPr>
                <w:p w:rsidR="00D729EE" w:rsidRDefault="004617BF" w:rsidP="00D729E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City, Prov</w:t>
                  </w:r>
                </w:p>
              </w:tc>
            </w:tr>
            <w:tr w:rsidR="00D729EE" w:rsidTr="00624887">
              <w:trPr>
                <w:trHeight w:val="794"/>
              </w:trPr>
              <w:tc>
                <w:tcPr>
                  <w:tcW w:w="6326" w:type="dxa"/>
                  <w:gridSpan w:val="3"/>
                  <w:shd w:val="clear" w:color="auto" w:fill="auto"/>
                </w:tcPr>
                <w:p w:rsidR="00D729EE" w:rsidRPr="00526A8E" w:rsidRDefault="00D729EE" w:rsidP="00624887">
                  <w:pPr>
                    <w:pStyle w:val="ListParagraph"/>
                    <w:numPr>
                      <w:ilvl w:val="0"/>
                      <w:numId w:val="7"/>
                    </w:numPr>
                    <w:ind w:left="41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Lead the store in customer services compliments for three consecutive months</w:t>
                  </w:r>
                </w:p>
              </w:tc>
            </w:tr>
          </w:tbl>
          <w:p w:rsidR="00D729EE" w:rsidRDefault="00D729EE" w:rsidP="00D729EE"/>
        </w:tc>
        <w:tc>
          <w:tcPr>
            <w:tcW w:w="4300" w:type="dxa"/>
            <w:gridSpan w:val="2"/>
            <w:vAlign w:val="center"/>
          </w:tcPr>
          <w:tbl>
            <w:tblPr>
              <w:tblStyle w:val="TableGrid"/>
              <w:tblpPr w:leftFromText="180" w:rightFromText="180" w:vertAnchor="text" w:horzAnchor="margin" w:tblpXSpec="center" w:tblpY="160"/>
              <w:tblOverlap w:val="never"/>
              <w:tblW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6"/>
              <w:gridCol w:w="400"/>
              <w:gridCol w:w="735"/>
              <w:gridCol w:w="249"/>
              <w:gridCol w:w="866"/>
              <w:gridCol w:w="165"/>
              <w:gridCol w:w="1255"/>
            </w:tblGrid>
            <w:tr w:rsidR="00D729EE" w:rsidRPr="00AD7369" w:rsidTr="00C93E22">
              <w:trPr>
                <w:cantSplit/>
                <w:trHeight w:val="170"/>
              </w:trPr>
              <w:tc>
                <w:tcPr>
                  <w:tcW w:w="4106" w:type="dxa"/>
                  <w:gridSpan w:val="7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D729EE" w:rsidRPr="00AD7369" w:rsidRDefault="00D729EE" w:rsidP="00D729EE">
                  <w:pPr>
                    <w:rPr>
                      <w:rFonts w:cstheme="minorHAnsi"/>
                      <w:b/>
                      <w:bCs/>
                      <w:color w:val="0563C1" w:themeColor="hyperlink"/>
                      <w:sz w:val="20"/>
                      <w:szCs w:val="20"/>
                    </w:rPr>
                  </w:pPr>
                  <w:r w:rsidRPr="00C93E22">
                    <w:rPr>
                      <w:rFonts w:cstheme="minorHAnsi"/>
                      <w:b/>
                      <w:bCs/>
                      <w:color w:val="808080" w:themeColor="background1" w:themeShade="80"/>
                      <w:sz w:val="44"/>
                      <w:szCs w:val="44"/>
                    </w:rPr>
                    <w:t>LIFE PHILOSOPHY</w:t>
                  </w:r>
                </w:p>
              </w:tc>
            </w:tr>
            <w:tr w:rsidR="00D729EE" w:rsidTr="00C93E22">
              <w:trPr>
                <w:cantSplit/>
                <w:trHeight w:val="1247"/>
              </w:trPr>
              <w:tc>
                <w:tcPr>
                  <w:tcW w:w="4106" w:type="dxa"/>
                  <w:gridSpan w:val="7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D729EE" w:rsidRPr="00C93E22" w:rsidRDefault="00D729EE" w:rsidP="00D729EE">
                  <w:pPr>
                    <w:rPr>
                      <w:rFonts w:ascii="Cambria" w:hAnsi="Cambria"/>
                      <w:color w:val="808080" w:themeColor="background1" w:themeShade="80"/>
                    </w:rPr>
                  </w:pPr>
                  <w:r w:rsidRPr="00C93E22">
                    <w:rPr>
                      <w:rFonts w:ascii="Cambria" w:hAnsi="Cambria"/>
                      <w:color w:val="808080" w:themeColor="background1" w:themeShade="80"/>
                      <w:sz w:val="28"/>
                      <w:szCs w:val="28"/>
                    </w:rPr>
                    <w:t>“When you want it as bad as you want to breath then you will be successful.”</w:t>
                  </w:r>
                </w:p>
              </w:tc>
            </w:tr>
            <w:tr w:rsidR="00D729EE" w:rsidTr="00C93E22">
              <w:trPr>
                <w:cantSplit/>
                <w:trHeight w:val="170"/>
              </w:trPr>
              <w:tc>
                <w:tcPr>
                  <w:tcW w:w="4106" w:type="dxa"/>
                  <w:gridSpan w:val="7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D729EE" w:rsidRPr="00C93E22" w:rsidRDefault="00D729EE" w:rsidP="00D729EE">
                  <w:pPr>
                    <w:rPr>
                      <w:rFonts w:cstheme="minorHAnsi"/>
                      <w:b/>
                      <w:bCs/>
                      <w:color w:val="808080" w:themeColor="background1" w:themeShade="80"/>
                      <w:sz w:val="20"/>
                      <w:szCs w:val="20"/>
                    </w:rPr>
                  </w:pPr>
                  <w:r w:rsidRPr="00C93E22">
                    <w:rPr>
                      <w:rFonts w:cstheme="minorHAnsi"/>
                      <w:b/>
                      <w:bCs/>
                      <w:color w:val="808080" w:themeColor="background1" w:themeShade="80"/>
                      <w:sz w:val="44"/>
                      <w:szCs w:val="44"/>
                    </w:rPr>
                    <w:t>MOST PROUD OF</w:t>
                  </w:r>
                </w:p>
              </w:tc>
            </w:tr>
            <w:tr w:rsidR="00D729EE" w:rsidTr="00C93E22">
              <w:trPr>
                <w:cantSplit/>
                <w:trHeight w:val="850"/>
              </w:trPr>
              <w:tc>
                <w:tcPr>
                  <w:tcW w:w="836" w:type="dxa"/>
                  <w:gridSpan w:val="2"/>
                  <w:tcBorders>
                    <w:top w:val="single" w:sz="12" w:space="0" w:color="auto"/>
                    <w:bottom w:val="dotted" w:sz="4" w:space="0" w:color="00AFAF"/>
                  </w:tcBorders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044B4548" wp14:editId="2D9B81A7">
                        <wp:extent cx="355600" cy="355600"/>
                        <wp:effectExtent l="0" t="0" r="0" b="6350"/>
                        <wp:docPr id="15" name="Graphic 15" descr="Head with Gea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HeadWithGears.svg"/>
                                <pic:cNvPicPr/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5600" cy="355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70" w:type="dxa"/>
                  <w:gridSpan w:val="5"/>
                  <w:tcBorders>
                    <w:top w:val="single" w:sz="12" w:space="0" w:color="auto"/>
                    <w:bottom w:val="dotted" w:sz="4" w:space="0" w:color="00AFAF"/>
                  </w:tcBorders>
                  <w:shd w:val="clear" w:color="auto" w:fill="auto"/>
                  <w:vAlign w:val="center"/>
                </w:tcPr>
                <w:p w:rsidR="00D729EE" w:rsidRPr="00065ADD" w:rsidRDefault="007D661E" w:rsidP="00D729EE">
                  <w:pPr>
                    <w:rPr>
                      <w:rFonts w:ascii="Cambria" w:hAnsi="Cambria"/>
                      <w:b/>
                      <w:bCs/>
                    </w:rPr>
                  </w:pPr>
                  <w:r>
                    <w:rPr>
                      <w:rFonts w:ascii="Cambria" w:hAnsi="Cambria"/>
                      <w:b/>
                      <w:bCs/>
                    </w:rPr>
                    <w:t>My</w:t>
                  </w:r>
                  <w:r w:rsidR="00D729EE">
                    <w:rPr>
                      <w:rFonts w:ascii="Cambria" w:hAnsi="Cambria"/>
                      <w:b/>
                      <w:bCs/>
                    </w:rPr>
                    <w:t xml:space="preserve"> </w:t>
                  </w:r>
                  <w:r w:rsidR="001D3B74">
                    <w:rPr>
                      <w:rFonts w:ascii="Cambria" w:hAnsi="Cambria"/>
                      <w:b/>
                      <w:bCs/>
                    </w:rPr>
                    <w:t>Discipline</w:t>
                  </w:r>
                </w:p>
                <w:p w:rsidR="00D729EE" w:rsidRPr="00EE694C" w:rsidRDefault="007A719E" w:rsidP="00D729EE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18"/>
                      <w:szCs w:val="18"/>
                    </w:rPr>
                    <w:t>towards</w:t>
                  </w:r>
                  <w:r w:rsidR="00DB61F8">
                    <w:rPr>
                      <w:rFonts w:ascii="Cambria" w:hAnsi="Cambria"/>
                      <w:sz w:val="18"/>
                      <w:szCs w:val="18"/>
                    </w:rPr>
                    <w:t xml:space="preserve"> </w:t>
                  </w:r>
                  <w:r w:rsidR="006726C3">
                    <w:rPr>
                      <w:rFonts w:ascii="Cambria" w:hAnsi="Cambria"/>
                      <w:sz w:val="18"/>
                      <w:szCs w:val="18"/>
                    </w:rPr>
                    <w:t xml:space="preserve">constant </w:t>
                  </w:r>
                  <w:r>
                    <w:rPr>
                      <w:rFonts w:ascii="Cambria" w:hAnsi="Cambria"/>
                      <w:sz w:val="18"/>
                      <w:szCs w:val="18"/>
                    </w:rPr>
                    <w:t>self-improvement</w:t>
                  </w:r>
                </w:p>
              </w:tc>
            </w:tr>
            <w:tr w:rsidR="00D729EE" w:rsidTr="006627EE">
              <w:trPr>
                <w:cantSplit/>
                <w:trHeight w:val="850"/>
              </w:trPr>
              <w:tc>
                <w:tcPr>
                  <w:tcW w:w="836" w:type="dxa"/>
                  <w:gridSpan w:val="2"/>
                  <w:tcBorders>
                    <w:top w:val="dotted" w:sz="4" w:space="0" w:color="00AFAF"/>
                    <w:bottom w:val="dotted" w:sz="4" w:space="0" w:color="00AFAF"/>
                  </w:tcBorders>
                  <w:shd w:val="clear" w:color="auto" w:fill="auto"/>
                  <w:vAlign w:val="center"/>
                </w:tcPr>
                <w:p w:rsidR="00D729EE" w:rsidRPr="00EE694C" w:rsidRDefault="00D729EE" w:rsidP="00D729EE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5AB3151E" wp14:editId="4BCE872A">
                        <wp:extent cx="355600" cy="355600"/>
                        <wp:effectExtent l="0" t="0" r="6350" b="6350"/>
                        <wp:docPr id="16" name="Graphic 16" descr="Book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HeadWithGears.svg"/>
                                <pic:cNvPicPr/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5600" cy="355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70" w:type="dxa"/>
                  <w:gridSpan w:val="5"/>
                  <w:tcBorders>
                    <w:top w:val="dotted" w:sz="4" w:space="0" w:color="00AFAF"/>
                    <w:bottom w:val="dotted" w:sz="4" w:space="0" w:color="00AFAF"/>
                  </w:tcBorders>
                  <w:shd w:val="clear" w:color="auto" w:fill="auto"/>
                  <w:vAlign w:val="center"/>
                </w:tcPr>
                <w:p w:rsidR="00D729EE" w:rsidRPr="00EE694C" w:rsidRDefault="00D729EE" w:rsidP="00D729EE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065ADD">
                    <w:rPr>
                      <w:rFonts w:ascii="Cambria" w:hAnsi="Cambria"/>
                      <w:b/>
                      <w:bCs/>
                    </w:rPr>
                    <w:t>Graduating from University</w:t>
                  </w:r>
                  <w:r w:rsidRPr="00EE694C">
                    <w:rPr>
                      <w:rFonts w:ascii="Cambria" w:hAnsi="Cambria"/>
                      <w:sz w:val="20"/>
                      <w:szCs w:val="20"/>
                    </w:rPr>
                    <w:t xml:space="preserve"> while working 30+ hours a week</w:t>
                  </w:r>
                </w:p>
              </w:tc>
            </w:tr>
            <w:tr w:rsidR="00D729EE" w:rsidTr="006627EE">
              <w:trPr>
                <w:cantSplit/>
                <w:trHeight w:val="850"/>
              </w:trPr>
              <w:tc>
                <w:tcPr>
                  <w:tcW w:w="836" w:type="dxa"/>
                  <w:gridSpan w:val="2"/>
                  <w:tcBorders>
                    <w:top w:val="dotted" w:sz="4" w:space="0" w:color="00AFAF"/>
                  </w:tcBorders>
                  <w:shd w:val="clear" w:color="auto" w:fill="auto"/>
                  <w:vAlign w:val="center"/>
                </w:tcPr>
                <w:p w:rsidR="00D729EE" w:rsidRPr="00EE694C" w:rsidRDefault="00D729EE" w:rsidP="00D729EE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1E519A6D" wp14:editId="5380A2D0">
                        <wp:extent cx="355600" cy="355600"/>
                        <wp:effectExtent l="0" t="0" r="6350" b="0"/>
                        <wp:docPr id="17" name="Graphic 17" descr="Grou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HeadWithGears.svg"/>
                                <pic:cNvPicPr/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5600" cy="355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70" w:type="dxa"/>
                  <w:gridSpan w:val="5"/>
                  <w:tcBorders>
                    <w:top w:val="dotted" w:sz="4" w:space="0" w:color="00AFAF"/>
                  </w:tcBorders>
                  <w:shd w:val="clear" w:color="auto" w:fill="auto"/>
                  <w:vAlign w:val="center"/>
                </w:tcPr>
                <w:p w:rsidR="00D729EE" w:rsidRPr="00065ADD" w:rsidRDefault="00D729EE" w:rsidP="00D729EE">
                  <w:pPr>
                    <w:rPr>
                      <w:rFonts w:ascii="Cambria" w:hAnsi="Cambria"/>
                      <w:b/>
                      <w:bCs/>
                    </w:rPr>
                  </w:pPr>
                  <w:r>
                    <w:rPr>
                      <w:rFonts w:ascii="Cambria" w:hAnsi="Cambria"/>
                      <w:b/>
                      <w:bCs/>
                    </w:rPr>
                    <w:t>Supporting My Family</w:t>
                  </w:r>
                </w:p>
                <w:p w:rsidR="00D729EE" w:rsidRPr="00EE694C" w:rsidRDefault="00DB61F8" w:rsidP="00D729EE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</w:t>
                  </w:r>
                  <w:r w:rsidR="00D729EE">
                    <w:rPr>
                      <w:rFonts w:ascii="Cambria" w:hAnsi="Cambria"/>
                      <w:sz w:val="20"/>
                      <w:szCs w:val="20"/>
                    </w:rPr>
                    <w:t>hen they need</w:t>
                  </w:r>
                  <w:r w:rsidR="0011202F">
                    <w:rPr>
                      <w:rFonts w:ascii="Cambria" w:hAnsi="Cambria"/>
                      <w:sz w:val="20"/>
                      <w:szCs w:val="20"/>
                    </w:rPr>
                    <w:t xml:space="preserve">ed </w:t>
                  </w:r>
                  <w:r w:rsidR="00EE1523">
                    <w:rPr>
                      <w:rFonts w:ascii="Cambria" w:hAnsi="Cambria"/>
                      <w:sz w:val="20"/>
                      <w:szCs w:val="20"/>
                    </w:rPr>
                    <w:t xml:space="preserve">it </w:t>
                  </w:r>
                  <w:r w:rsidR="0011202F">
                    <w:rPr>
                      <w:rFonts w:ascii="Cambria" w:hAnsi="Cambria"/>
                      <w:sz w:val="20"/>
                      <w:szCs w:val="20"/>
                    </w:rPr>
                    <w:t>most</w:t>
                  </w:r>
                </w:p>
              </w:tc>
            </w:tr>
            <w:tr w:rsidR="00D729EE" w:rsidTr="00C93E22">
              <w:trPr>
                <w:cantSplit/>
                <w:trHeight w:val="170"/>
              </w:trPr>
              <w:tc>
                <w:tcPr>
                  <w:tcW w:w="4106" w:type="dxa"/>
                  <w:gridSpan w:val="7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D729EE" w:rsidRPr="00AD7369" w:rsidRDefault="00D729EE" w:rsidP="00D729EE">
                  <w:pPr>
                    <w:rPr>
                      <w:rFonts w:cstheme="minorHAnsi"/>
                      <w:b/>
                      <w:bCs/>
                      <w:sz w:val="44"/>
                      <w:szCs w:val="44"/>
                    </w:rPr>
                  </w:pPr>
                  <w:r w:rsidRPr="00C93E22">
                    <w:rPr>
                      <w:rFonts w:cstheme="minorHAnsi"/>
                      <w:b/>
                      <w:bCs/>
                      <w:color w:val="808080" w:themeColor="background1" w:themeShade="80"/>
                      <w:sz w:val="44"/>
                      <w:szCs w:val="44"/>
                    </w:rPr>
                    <w:t>STRENGTHS</w:t>
                  </w:r>
                </w:p>
              </w:tc>
            </w:tr>
            <w:tr w:rsidR="00D729EE" w:rsidTr="00C93E22">
              <w:trPr>
                <w:cantSplit/>
                <w:trHeight w:val="567"/>
              </w:trPr>
              <w:tc>
                <w:tcPr>
                  <w:tcW w:w="1820" w:type="dxa"/>
                  <w:gridSpan w:val="4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D729EE" w:rsidRPr="000C0633" w:rsidRDefault="00D729EE" w:rsidP="001D3B74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Hard-working</w:t>
                  </w:r>
                </w:p>
              </w:tc>
              <w:tc>
                <w:tcPr>
                  <w:tcW w:w="866" w:type="dxa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D729EE" w:rsidRPr="000C0633" w:rsidRDefault="00D729EE" w:rsidP="001D3B74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Honest</w:t>
                  </w:r>
                </w:p>
              </w:tc>
              <w:tc>
                <w:tcPr>
                  <w:tcW w:w="1420" w:type="dxa"/>
                  <w:gridSpan w:val="2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D729EE" w:rsidRPr="000C0633" w:rsidRDefault="00D729EE" w:rsidP="001D3B74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Thorough</w:t>
                  </w:r>
                </w:p>
              </w:tc>
            </w:tr>
            <w:tr w:rsidR="00D729EE" w:rsidTr="001D3B74">
              <w:trPr>
                <w:cantSplit/>
                <w:trHeight w:val="624"/>
              </w:trPr>
              <w:tc>
                <w:tcPr>
                  <w:tcW w:w="1571" w:type="dxa"/>
                  <w:gridSpan w:val="3"/>
                  <w:shd w:val="clear" w:color="auto" w:fill="auto"/>
                  <w:vAlign w:val="center"/>
                </w:tcPr>
                <w:p w:rsidR="00D729EE" w:rsidRPr="000C0633" w:rsidRDefault="00D729EE" w:rsidP="001D3B74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Front-End Development</w:t>
                  </w:r>
                </w:p>
              </w:tc>
              <w:tc>
                <w:tcPr>
                  <w:tcW w:w="1280" w:type="dxa"/>
                  <w:gridSpan w:val="3"/>
                  <w:shd w:val="clear" w:color="auto" w:fill="auto"/>
                  <w:vAlign w:val="center"/>
                </w:tcPr>
                <w:p w:rsidR="00D729EE" w:rsidRPr="000C0633" w:rsidRDefault="00D729EE" w:rsidP="001D3B74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Customer Service</w:t>
                  </w:r>
                </w:p>
              </w:tc>
              <w:tc>
                <w:tcPr>
                  <w:tcW w:w="1255" w:type="dxa"/>
                  <w:shd w:val="clear" w:color="auto" w:fill="auto"/>
                  <w:vAlign w:val="center"/>
                </w:tcPr>
                <w:p w:rsidR="00D729EE" w:rsidRPr="000C0633" w:rsidRDefault="00D729EE" w:rsidP="001D3B74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OOP</w:t>
                  </w:r>
                </w:p>
              </w:tc>
            </w:tr>
            <w:tr w:rsidR="00D729EE" w:rsidTr="00C93E22">
              <w:trPr>
                <w:cantSplit/>
                <w:trHeight w:val="680"/>
              </w:trPr>
              <w:tc>
                <w:tcPr>
                  <w:tcW w:w="4106" w:type="dxa"/>
                  <w:gridSpan w:val="7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D729EE" w:rsidRPr="00AD7369" w:rsidRDefault="00D729EE" w:rsidP="00D729EE">
                  <w:pPr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C93E22">
                    <w:rPr>
                      <w:rFonts w:cstheme="minorHAnsi"/>
                      <w:b/>
                      <w:bCs/>
                      <w:color w:val="808080" w:themeColor="background1" w:themeShade="80"/>
                      <w:sz w:val="44"/>
                      <w:szCs w:val="44"/>
                    </w:rPr>
                    <w:t>SKILLS</w:t>
                  </w:r>
                </w:p>
              </w:tc>
            </w:tr>
            <w:tr w:rsidR="00D729EE" w:rsidTr="00C93E22">
              <w:trPr>
                <w:cantSplit/>
                <w:trHeight w:val="1871"/>
              </w:trPr>
              <w:tc>
                <w:tcPr>
                  <w:tcW w:w="4106" w:type="dxa"/>
                  <w:gridSpan w:val="7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:rsidR="00D729EE" w:rsidRPr="00F54159" w:rsidRDefault="00D729EE" w:rsidP="00D729EE">
                  <w:pPr>
                    <w:pStyle w:val="ListParagraph"/>
                    <w:numPr>
                      <w:ilvl w:val="0"/>
                      <w:numId w:val="6"/>
                    </w:numPr>
                    <w:ind w:left="36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HTML5, CSS3, &amp; JavaScript / ES6</w:t>
                  </w:r>
                </w:p>
                <w:p w:rsidR="00D729EE" w:rsidRDefault="001D3B74" w:rsidP="00D729EE">
                  <w:pPr>
                    <w:pStyle w:val="ListParagraph"/>
                    <w:numPr>
                      <w:ilvl w:val="0"/>
                      <w:numId w:val="6"/>
                    </w:numPr>
                    <w:ind w:left="36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LAMP &amp; </w:t>
                  </w:r>
                  <w:r w:rsidR="00D729EE" w:rsidRPr="001869D0">
                    <w:rPr>
                      <w:sz w:val="21"/>
                      <w:szCs w:val="21"/>
                    </w:rPr>
                    <w:t>MERN Tech Stack</w:t>
                  </w:r>
                  <w:r>
                    <w:rPr>
                      <w:sz w:val="21"/>
                      <w:szCs w:val="21"/>
                    </w:rPr>
                    <w:t xml:space="preserve"> Development</w:t>
                  </w:r>
                  <w:r w:rsidR="00D729EE" w:rsidRPr="001869D0">
                    <w:rPr>
                      <w:sz w:val="21"/>
                      <w:szCs w:val="21"/>
                    </w:rPr>
                    <w:t xml:space="preserve"> </w:t>
                  </w:r>
                </w:p>
                <w:p w:rsidR="00D729EE" w:rsidRDefault="00D729EE" w:rsidP="00D729EE">
                  <w:pPr>
                    <w:pStyle w:val="ListParagraph"/>
                    <w:numPr>
                      <w:ilvl w:val="0"/>
                      <w:numId w:val="6"/>
                    </w:numPr>
                    <w:ind w:left="36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Redux state management</w:t>
                  </w:r>
                </w:p>
                <w:p w:rsidR="00D729EE" w:rsidRPr="00F54159" w:rsidRDefault="001D3B74" w:rsidP="00D729EE">
                  <w:pPr>
                    <w:pStyle w:val="ListParagraph"/>
                    <w:numPr>
                      <w:ilvl w:val="0"/>
                      <w:numId w:val="6"/>
                    </w:numPr>
                    <w:ind w:left="36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Version control - </w:t>
                  </w:r>
                  <w:r w:rsidR="00D729EE" w:rsidRPr="001869D0">
                    <w:rPr>
                      <w:sz w:val="21"/>
                      <w:szCs w:val="21"/>
                    </w:rPr>
                    <w:t>Git/GitHub</w:t>
                  </w:r>
                </w:p>
                <w:p w:rsidR="00D729EE" w:rsidRPr="001C3184" w:rsidRDefault="001D3B74" w:rsidP="00D729EE">
                  <w:pPr>
                    <w:pStyle w:val="ListParagraph"/>
                    <w:numPr>
                      <w:ilvl w:val="0"/>
                      <w:numId w:val="6"/>
                    </w:numPr>
                    <w:ind w:left="360"/>
                    <w:rPr>
                      <w:sz w:val="24"/>
                      <w:szCs w:val="24"/>
                    </w:rPr>
                  </w:pPr>
                  <w:r>
                    <w:rPr>
                      <w:sz w:val="21"/>
                      <w:szCs w:val="21"/>
                    </w:rPr>
                    <w:t>RESTful API Development</w:t>
                  </w:r>
                </w:p>
                <w:p w:rsidR="00D729EE" w:rsidRPr="002C2909" w:rsidRDefault="00D729EE" w:rsidP="00D729EE">
                  <w:pPr>
                    <w:pStyle w:val="ListParagraph"/>
                    <w:numPr>
                      <w:ilvl w:val="0"/>
                      <w:numId w:val="6"/>
                    </w:numPr>
                    <w:ind w:left="36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Adobe Illustrator, Photoshop</w:t>
                  </w:r>
                </w:p>
              </w:tc>
            </w:tr>
            <w:tr w:rsidR="00D729EE" w:rsidTr="00C93E22">
              <w:trPr>
                <w:cantSplit/>
                <w:trHeight w:val="170"/>
              </w:trPr>
              <w:tc>
                <w:tcPr>
                  <w:tcW w:w="4106" w:type="dxa"/>
                  <w:gridSpan w:val="7"/>
                  <w:tcBorders>
                    <w:bottom w:val="single" w:sz="12" w:space="0" w:color="auto"/>
                  </w:tcBorders>
                  <w:shd w:val="clear" w:color="auto" w:fill="auto"/>
                  <w:vAlign w:val="bottom"/>
                </w:tcPr>
                <w:p w:rsidR="00D729EE" w:rsidRDefault="00D729EE" w:rsidP="00D729EE">
                  <w:pPr>
                    <w:rPr>
                      <w:b/>
                      <w:bCs/>
                    </w:rPr>
                  </w:pPr>
                  <w:r w:rsidRPr="00C93E22">
                    <w:rPr>
                      <w:b/>
                      <w:bCs/>
                      <w:color w:val="808080" w:themeColor="background1" w:themeShade="80"/>
                      <w:sz w:val="44"/>
                      <w:szCs w:val="44"/>
                    </w:rPr>
                    <w:t>EDUCATION</w:t>
                  </w:r>
                </w:p>
              </w:tc>
            </w:tr>
            <w:tr w:rsidR="00D729EE" w:rsidTr="00C93E22">
              <w:trPr>
                <w:cantSplit/>
                <w:trHeight w:val="624"/>
              </w:trPr>
              <w:tc>
                <w:tcPr>
                  <w:tcW w:w="4106" w:type="dxa"/>
                  <w:gridSpan w:val="7"/>
                  <w:tcBorders>
                    <w:top w:val="single" w:sz="12" w:space="0" w:color="auto"/>
                  </w:tcBorders>
                  <w:shd w:val="clear" w:color="auto" w:fill="auto"/>
                  <w:vAlign w:val="bottom"/>
                </w:tcPr>
                <w:p w:rsidR="00D729EE" w:rsidRDefault="00D729EE" w:rsidP="005E526F">
                  <w:r w:rsidRPr="009C4E91">
                    <w:t xml:space="preserve">Full Stack Developer </w:t>
                  </w:r>
                  <w:r w:rsidRPr="00117FA1">
                    <w:t>Certification</w:t>
                  </w:r>
                </w:p>
                <w:p w:rsidR="00D729EE" w:rsidRPr="009C4E91" w:rsidRDefault="00D729EE" w:rsidP="005E526F">
                  <w:r w:rsidRPr="00C93E22">
                    <w:rPr>
                      <w:b/>
                      <w:bCs/>
                      <w:color w:val="808080" w:themeColor="background1" w:themeShade="80"/>
                    </w:rPr>
                    <w:t>FreeCodeCamp.org</w:t>
                  </w:r>
                </w:p>
              </w:tc>
            </w:tr>
            <w:tr w:rsidR="00D729EE" w:rsidTr="007F6554">
              <w:trPr>
                <w:cantSplit/>
                <w:trHeight w:val="397"/>
              </w:trPr>
              <w:tc>
                <w:tcPr>
                  <w:tcW w:w="436" w:type="dxa"/>
                  <w:tcBorders>
                    <w:bottom w:val="dotted" w:sz="4" w:space="0" w:color="00AFAF"/>
                  </w:tcBorders>
                  <w:shd w:val="clear" w:color="auto" w:fill="auto"/>
                </w:tcPr>
                <w:p w:rsidR="00D729EE" w:rsidRDefault="00D729EE" w:rsidP="007F6554">
                  <w:pPr>
                    <w:rPr>
                      <w:b/>
                      <w:bCs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611086EA" wp14:editId="5214A0DD">
                        <wp:extent cx="139700" cy="139700"/>
                        <wp:effectExtent l="0" t="0" r="0" b="0"/>
                        <wp:docPr id="192" name="Graphic 192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70" w:type="dxa"/>
                  <w:gridSpan w:val="6"/>
                  <w:shd w:val="clear" w:color="auto" w:fill="auto"/>
                </w:tcPr>
                <w:p w:rsidR="00D729EE" w:rsidRPr="00C73D67" w:rsidRDefault="00D729EE" w:rsidP="007F6554">
                  <w:r w:rsidRPr="00C73D67">
                    <w:rPr>
                      <w:sz w:val="20"/>
                      <w:szCs w:val="20"/>
                    </w:rPr>
                    <w:t>June 2018 - Nov 2018</w:t>
                  </w:r>
                </w:p>
              </w:tc>
            </w:tr>
            <w:tr w:rsidR="00D729EE" w:rsidTr="007F6554">
              <w:trPr>
                <w:cantSplit/>
                <w:trHeight w:val="624"/>
              </w:trPr>
              <w:tc>
                <w:tcPr>
                  <w:tcW w:w="4106" w:type="dxa"/>
                  <w:gridSpan w:val="7"/>
                  <w:tcBorders>
                    <w:top w:val="dotted" w:sz="4" w:space="0" w:color="00AFAF"/>
                  </w:tcBorders>
                  <w:shd w:val="clear" w:color="auto" w:fill="auto"/>
                  <w:vAlign w:val="bottom"/>
                </w:tcPr>
                <w:p w:rsidR="00D729EE" w:rsidRDefault="00D729EE" w:rsidP="005E526F">
                  <w:bookmarkStart w:id="2" w:name="_Hlk535864401"/>
                  <w:r w:rsidRPr="00243BDC">
                    <w:rPr>
                      <w:sz w:val="24"/>
                      <w:szCs w:val="24"/>
                    </w:rPr>
                    <w:t>B</w:t>
                  </w:r>
                  <w:r w:rsidR="004617BF">
                    <w:rPr>
                      <w:sz w:val="24"/>
                      <w:szCs w:val="24"/>
                    </w:rPr>
                    <w:t>achelor of Science</w:t>
                  </w:r>
                  <w:bookmarkStart w:id="3" w:name="_GoBack"/>
                  <w:bookmarkEnd w:id="3"/>
                </w:p>
                <w:p w:rsidR="00D729EE" w:rsidRPr="00243BDC" w:rsidRDefault="00D729EE" w:rsidP="005E526F">
                  <w:r w:rsidRPr="00C93E22">
                    <w:rPr>
                      <w:b/>
                      <w:bCs/>
                      <w:color w:val="808080" w:themeColor="background1" w:themeShade="80"/>
                    </w:rPr>
                    <w:t>University of C</w:t>
                  </w:r>
                  <w:r w:rsidR="004617BF">
                    <w:rPr>
                      <w:b/>
                      <w:bCs/>
                      <w:color w:val="808080" w:themeColor="background1" w:themeShade="80"/>
                    </w:rPr>
                    <w:t>ity</w:t>
                  </w:r>
                </w:p>
              </w:tc>
            </w:tr>
            <w:tr w:rsidR="00D729EE" w:rsidTr="005E526F">
              <w:trPr>
                <w:cantSplit/>
                <w:trHeight w:val="170"/>
              </w:trPr>
              <w:tc>
                <w:tcPr>
                  <w:tcW w:w="436" w:type="dxa"/>
                  <w:shd w:val="clear" w:color="auto" w:fill="auto"/>
                  <w:vAlign w:val="center"/>
                </w:tcPr>
                <w:p w:rsidR="00D729EE" w:rsidRDefault="00D729EE" w:rsidP="00D729EE">
                  <w:pPr>
                    <w:rPr>
                      <w:b/>
                      <w:bCs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7DD8F4FA" wp14:editId="073B0945">
                        <wp:extent cx="139700" cy="139700"/>
                        <wp:effectExtent l="0" t="0" r="0" b="0"/>
                        <wp:docPr id="30" name="Graphic 30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70" w:type="dxa"/>
                  <w:gridSpan w:val="6"/>
                  <w:shd w:val="clear" w:color="auto" w:fill="auto"/>
                  <w:vAlign w:val="center"/>
                </w:tcPr>
                <w:p w:rsidR="00D729EE" w:rsidRPr="00243BDC" w:rsidRDefault="00D729EE" w:rsidP="00D729EE">
                  <w:pPr>
                    <w:rPr>
                      <w:sz w:val="20"/>
                      <w:szCs w:val="20"/>
                    </w:rPr>
                  </w:pPr>
                  <w:r w:rsidRPr="00243BDC">
                    <w:rPr>
                      <w:sz w:val="18"/>
                      <w:szCs w:val="18"/>
                    </w:rPr>
                    <w:t xml:space="preserve">Sept 2013 </w:t>
                  </w:r>
                  <w:r w:rsidR="007F6554">
                    <w:rPr>
                      <w:sz w:val="18"/>
                      <w:szCs w:val="18"/>
                    </w:rPr>
                    <w:t>-</w:t>
                  </w:r>
                  <w:r w:rsidRPr="00243BDC">
                    <w:rPr>
                      <w:sz w:val="18"/>
                      <w:szCs w:val="18"/>
                    </w:rPr>
                    <w:t xml:space="preserve"> June 2017</w:t>
                  </w:r>
                </w:p>
              </w:tc>
            </w:tr>
            <w:bookmarkEnd w:id="2"/>
          </w:tbl>
          <w:p w:rsidR="00D729EE" w:rsidRDefault="00D729EE" w:rsidP="00D729EE"/>
        </w:tc>
      </w:tr>
    </w:tbl>
    <w:p w:rsidR="004B1BBC" w:rsidRDefault="00C93E22">
      <w:r>
        <w:rPr>
          <w:rFonts w:ascii="Cambria" w:hAnsi="Cambria"/>
          <w:noProof/>
          <w:sz w:val="48"/>
          <w:szCs w:val="48"/>
        </w:rPr>
        <w:drawing>
          <wp:anchor distT="0" distB="0" distL="114300" distR="114300" simplePos="0" relativeHeight="251674624" behindDoc="0" locked="0" layoutInCell="1" allowOverlap="1" wp14:anchorId="07E4A03C" wp14:editId="4758B0AA">
            <wp:simplePos x="0" y="0"/>
            <wp:positionH relativeFrom="column">
              <wp:posOffset>3608705</wp:posOffset>
            </wp:positionH>
            <wp:positionV relativeFrom="paragraph">
              <wp:posOffset>-9166860</wp:posOffset>
            </wp:positionV>
            <wp:extent cx="1204596" cy="1204596"/>
            <wp:effectExtent l="0" t="0" r="0" b="0"/>
            <wp:wrapNone/>
            <wp:docPr id="197" name="Picture 197" descr="Stethosc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personal-brand-logo-resume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596" cy="1204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B1BBC" w:rsidSect="008736B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792" w:rsidRDefault="00443792" w:rsidP="006E78D0">
      <w:pPr>
        <w:spacing w:after="0" w:line="240" w:lineRule="auto"/>
      </w:pPr>
      <w:r>
        <w:separator/>
      </w:r>
    </w:p>
  </w:endnote>
  <w:endnote w:type="continuationSeparator" w:id="0">
    <w:p w:rsidR="00443792" w:rsidRDefault="00443792" w:rsidP="006E7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792" w:rsidRDefault="00443792" w:rsidP="006E78D0">
      <w:pPr>
        <w:spacing w:after="0" w:line="240" w:lineRule="auto"/>
      </w:pPr>
      <w:r>
        <w:separator/>
      </w:r>
    </w:p>
  </w:footnote>
  <w:footnote w:type="continuationSeparator" w:id="0">
    <w:p w:rsidR="00443792" w:rsidRDefault="00443792" w:rsidP="006E7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Envelope" style="width:11.1pt;height:8.7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" o:bullet="t">
        <v:imagedata r:id="rId1" o:title="" croptop="-6805f" cropbottom="-6805f"/>
      </v:shape>
    </w:pict>
  </w:numPicBullet>
  <w:numPicBullet w:numPicBulletId="1">
    <w:pict>
      <v:shape id="_x0000_i1031" type="#_x0000_t75" alt="Marker" style="width:6.45pt;height:11.1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" o:bullet="t">
        <v:imagedata r:id="rId2" o:title="" croptop="-2979f" cropbottom="-2979f" cropleft="-30654f" cropright="-30654f"/>
      </v:shape>
    </w:pict>
  </w:numPicBullet>
  <w:abstractNum w:abstractNumId="0" w15:restartNumberingAfterBreak="0">
    <w:nsid w:val="05F7030F"/>
    <w:multiLevelType w:val="hybridMultilevel"/>
    <w:tmpl w:val="FA1821D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01CDB"/>
    <w:multiLevelType w:val="hybridMultilevel"/>
    <w:tmpl w:val="7CBEFF8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D5396"/>
    <w:multiLevelType w:val="hybridMultilevel"/>
    <w:tmpl w:val="28D82DF6"/>
    <w:lvl w:ilvl="0" w:tplc="0EF4284A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E27DEF"/>
    <w:multiLevelType w:val="hybridMultilevel"/>
    <w:tmpl w:val="F9CCAED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4433F"/>
    <w:multiLevelType w:val="hybridMultilevel"/>
    <w:tmpl w:val="BBCADE52"/>
    <w:lvl w:ilvl="0" w:tplc="0524772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82C91"/>
    <w:multiLevelType w:val="hybridMultilevel"/>
    <w:tmpl w:val="C6AEB1F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C3C9D"/>
    <w:multiLevelType w:val="hybridMultilevel"/>
    <w:tmpl w:val="6794F2FE"/>
    <w:lvl w:ilvl="0" w:tplc="937C86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27FEA"/>
    <w:multiLevelType w:val="hybridMultilevel"/>
    <w:tmpl w:val="EC52B02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CC6ED7"/>
    <w:multiLevelType w:val="hybridMultilevel"/>
    <w:tmpl w:val="1FFEBFD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D4F60"/>
    <w:multiLevelType w:val="hybridMultilevel"/>
    <w:tmpl w:val="9AECB4A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D4B4F70"/>
    <w:multiLevelType w:val="hybridMultilevel"/>
    <w:tmpl w:val="A86821C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00E08"/>
    <w:multiLevelType w:val="hybridMultilevel"/>
    <w:tmpl w:val="0E10CE00"/>
    <w:lvl w:ilvl="0" w:tplc="770C641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EE09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4200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8893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6CAE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BCC7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521C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2A9C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D068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8F26499"/>
    <w:multiLevelType w:val="hybridMultilevel"/>
    <w:tmpl w:val="D4C4D99A"/>
    <w:lvl w:ilvl="0" w:tplc="698CA252">
      <w:start w:val="1"/>
      <w:numFmt w:val="bullet"/>
      <w:lvlText w:val=""/>
      <w:lvlJc w:val="left"/>
      <w:pPr>
        <w:ind w:left="6024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13" w15:restartNumberingAfterBreak="0">
    <w:nsid w:val="7D561D8C"/>
    <w:multiLevelType w:val="hybridMultilevel"/>
    <w:tmpl w:val="8BB4FC22"/>
    <w:lvl w:ilvl="0" w:tplc="474EF27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4CAC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7E8A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04DF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B050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56CC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BCAF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0C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D699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10"/>
  </w:num>
  <w:num w:numId="6">
    <w:abstractNumId w:val="6"/>
  </w:num>
  <w:num w:numId="7">
    <w:abstractNumId w:val="1"/>
  </w:num>
  <w:num w:numId="8">
    <w:abstractNumId w:val="9"/>
  </w:num>
  <w:num w:numId="9">
    <w:abstractNumId w:val="7"/>
  </w:num>
  <w:num w:numId="10">
    <w:abstractNumId w:val="4"/>
  </w:num>
  <w:num w:numId="11">
    <w:abstractNumId w:val="12"/>
  </w:num>
  <w:num w:numId="12">
    <w:abstractNumId w:val="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7BF"/>
    <w:rsid w:val="000017F0"/>
    <w:rsid w:val="0000228C"/>
    <w:rsid w:val="0000458A"/>
    <w:rsid w:val="00025070"/>
    <w:rsid w:val="00027AD5"/>
    <w:rsid w:val="0003562B"/>
    <w:rsid w:val="00037142"/>
    <w:rsid w:val="00042728"/>
    <w:rsid w:val="00050FA7"/>
    <w:rsid w:val="00064554"/>
    <w:rsid w:val="000648F7"/>
    <w:rsid w:val="00065ADD"/>
    <w:rsid w:val="00066074"/>
    <w:rsid w:val="000663F3"/>
    <w:rsid w:val="0006644E"/>
    <w:rsid w:val="000810EC"/>
    <w:rsid w:val="000833F8"/>
    <w:rsid w:val="00097C51"/>
    <w:rsid w:val="000A0170"/>
    <w:rsid w:val="000A0D15"/>
    <w:rsid w:val="000A32B3"/>
    <w:rsid w:val="000A7763"/>
    <w:rsid w:val="000B03C1"/>
    <w:rsid w:val="000B4D8A"/>
    <w:rsid w:val="000C0633"/>
    <w:rsid w:val="000C082D"/>
    <w:rsid w:val="000C4E39"/>
    <w:rsid w:val="000D15EC"/>
    <w:rsid w:val="000D1D93"/>
    <w:rsid w:val="000E13EF"/>
    <w:rsid w:val="000E2293"/>
    <w:rsid w:val="000F0589"/>
    <w:rsid w:val="000F082C"/>
    <w:rsid w:val="000F2AAA"/>
    <w:rsid w:val="000F2EB6"/>
    <w:rsid w:val="00103B34"/>
    <w:rsid w:val="00111028"/>
    <w:rsid w:val="0011202F"/>
    <w:rsid w:val="00112ABF"/>
    <w:rsid w:val="001132DB"/>
    <w:rsid w:val="001132EA"/>
    <w:rsid w:val="001153F4"/>
    <w:rsid w:val="00117FA1"/>
    <w:rsid w:val="0012122A"/>
    <w:rsid w:val="00121FF9"/>
    <w:rsid w:val="00124F21"/>
    <w:rsid w:val="00135965"/>
    <w:rsid w:val="0013644A"/>
    <w:rsid w:val="0014230E"/>
    <w:rsid w:val="00146AA0"/>
    <w:rsid w:val="00147E65"/>
    <w:rsid w:val="00147FC5"/>
    <w:rsid w:val="00153D87"/>
    <w:rsid w:val="001679D7"/>
    <w:rsid w:val="0017422A"/>
    <w:rsid w:val="001774EE"/>
    <w:rsid w:val="0018259B"/>
    <w:rsid w:val="001869D0"/>
    <w:rsid w:val="00190F53"/>
    <w:rsid w:val="00195544"/>
    <w:rsid w:val="00195577"/>
    <w:rsid w:val="001966B2"/>
    <w:rsid w:val="001A0E52"/>
    <w:rsid w:val="001A1381"/>
    <w:rsid w:val="001A1514"/>
    <w:rsid w:val="001A2FAA"/>
    <w:rsid w:val="001A5EA6"/>
    <w:rsid w:val="001A61D9"/>
    <w:rsid w:val="001A6A90"/>
    <w:rsid w:val="001B20FB"/>
    <w:rsid w:val="001C034B"/>
    <w:rsid w:val="001C1661"/>
    <w:rsid w:val="001C3184"/>
    <w:rsid w:val="001D3B74"/>
    <w:rsid w:val="001D4E9E"/>
    <w:rsid w:val="001D5967"/>
    <w:rsid w:val="001D6171"/>
    <w:rsid w:val="001E1B16"/>
    <w:rsid w:val="001F0703"/>
    <w:rsid w:val="001F0F42"/>
    <w:rsid w:val="001F162A"/>
    <w:rsid w:val="001F17EB"/>
    <w:rsid w:val="002055A8"/>
    <w:rsid w:val="00205CF0"/>
    <w:rsid w:val="00210696"/>
    <w:rsid w:val="00211E70"/>
    <w:rsid w:val="00211F8B"/>
    <w:rsid w:val="00212150"/>
    <w:rsid w:val="002124A9"/>
    <w:rsid w:val="00214728"/>
    <w:rsid w:val="00216127"/>
    <w:rsid w:val="002247E8"/>
    <w:rsid w:val="0024294B"/>
    <w:rsid w:val="00243BDC"/>
    <w:rsid w:val="00252598"/>
    <w:rsid w:val="00260EFB"/>
    <w:rsid w:val="0026203C"/>
    <w:rsid w:val="00265A10"/>
    <w:rsid w:val="00266027"/>
    <w:rsid w:val="00266A95"/>
    <w:rsid w:val="00272644"/>
    <w:rsid w:val="00274266"/>
    <w:rsid w:val="0027491D"/>
    <w:rsid w:val="00274E2D"/>
    <w:rsid w:val="00277528"/>
    <w:rsid w:val="00280D13"/>
    <w:rsid w:val="002816AE"/>
    <w:rsid w:val="00284361"/>
    <w:rsid w:val="0028669A"/>
    <w:rsid w:val="00286FF5"/>
    <w:rsid w:val="002968A9"/>
    <w:rsid w:val="002A1002"/>
    <w:rsid w:val="002A10B3"/>
    <w:rsid w:val="002A13FC"/>
    <w:rsid w:val="002B0484"/>
    <w:rsid w:val="002B2147"/>
    <w:rsid w:val="002C1405"/>
    <w:rsid w:val="002C15A1"/>
    <w:rsid w:val="002C2183"/>
    <w:rsid w:val="002C2329"/>
    <w:rsid w:val="002C2909"/>
    <w:rsid w:val="002C519D"/>
    <w:rsid w:val="002D1BEF"/>
    <w:rsid w:val="002D76EA"/>
    <w:rsid w:val="002E2840"/>
    <w:rsid w:val="002E2EB0"/>
    <w:rsid w:val="002E5266"/>
    <w:rsid w:val="002E535D"/>
    <w:rsid w:val="002F3B06"/>
    <w:rsid w:val="002F7DF3"/>
    <w:rsid w:val="003048F4"/>
    <w:rsid w:val="00311F95"/>
    <w:rsid w:val="00312ABB"/>
    <w:rsid w:val="00322102"/>
    <w:rsid w:val="0032229A"/>
    <w:rsid w:val="003269B9"/>
    <w:rsid w:val="0032795A"/>
    <w:rsid w:val="00345D27"/>
    <w:rsid w:val="00346C33"/>
    <w:rsid w:val="00354BEC"/>
    <w:rsid w:val="00356074"/>
    <w:rsid w:val="00360086"/>
    <w:rsid w:val="00362B67"/>
    <w:rsid w:val="0037067D"/>
    <w:rsid w:val="003724EE"/>
    <w:rsid w:val="00373FC6"/>
    <w:rsid w:val="003747D7"/>
    <w:rsid w:val="00374B0F"/>
    <w:rsid w:val="00376D5D"/>
    <w:rsid w:val="00380948"/>
    <w:rsid w:val="00385F84"/>
    <w:rsid w:val="00393D49"/>
    <w:rsid w:val="00395141"/>
    <w:rsid w:val="003A312F"/>
    <w:rsid w:val="003B2423"/>
    <w:rsid w:val="003B3DE8"/>
    <w:rsid w:val="003B48F4"/>
    <w:rsid w:val="003C1F63"/>
    <w:rsid w:val="003C39C7"/>
    <w:rsid w:val="003C6809"/>
    <w:rsid w:val="003D6B8D"/>
    <w:rsid w:val="003E420A"/>
    <w:rsid w:val="003E572C"/>
    <w:rsid w:val="003F119A"/>
    <w:rsid w:val="003F279B"/>
    <w:rsid w:val="00400A7D"/>
    <w:rsid w:val="004119FE"/>
    <w:rsid w:val="004216F8"/>
    <w:rsid w:val="004359E5"/>
    <w:rsid w:val="00443792"/>
    <w:rsid w:val="00443ED2"/>
    <w:rsid w:val="00447FD9"/>
    <w:rsid w:val="00452FB6"/>
    <w:rsid w:val="004548D8"/>
    <w:rsid w:val="00455AA3"/>
    <w:rsid w:val="004617BF"/>
    <w:rsid w:val="0046525A"/>
    <w:rsid w:val="004662AF"/>
    <w:rsid w:val="00472A18"/>
    <w:rsid w:val="00477AE8"/>
    <w:rsid w:val="0048194B"/>
    <w:rsid w:val="00482D8E"/>
    <w:rsid w:val="00485C81"/>
    <w:rsid w:val="00486385"/>
    <w:rsid w:val="004A35AF"/>
    <w:rsid w:val="004A6E12"/>
    <w:rsid w:val="004B1B1A"/>
    <w:rsid w:val="004B1BBC"/>
    <w:rsid w:val="004B32D5"/>
    <w:rsid w:val="004B5127"/>
    <w:rsid w:val="004C358D"/>
    <w:rsid w:val="004E0E7F"/>
    <w:rsid w:val="004E2AB5"/>
    <w:rsid w:val="004E6BE4"/>
    <w:rsid w:val="005016E5"/>
    <w:rsid w:val="0051208C"/>
    <w:rsid w:val="00512829"/>
    <w:rsid w:val="00513556"/>
    <w:rsid w:val="005211B1"/>
    <w:rsid w:val="00521FD3"/>
    <w:rsid w:val="00523E44"/>
    <w:rsid w:val="00524CF6"/>
    <w:rsid w:val="00524D0D"/>
    <w:rsid w:val="00526A8E"/>
    <w:rsid w:val="00537DC2"/>
    <w:rsid w:val="0054295A"/>
    <w:rsid w:val="00542BCB"/>
    <w:rsid w:val="005471C9"/>
    <w:rsid w:val="00552F4F"/>
    <w:rsid w:val="00553345"/>
    <w:rsid w:val="00554EE1"/>
    <w:rsid w:val="00560829"/>
    <w:rsid w:val="00562CCA"/>
    <w:rsid w:val="005634FB"/>
    <w:rsid w:val="00567454"/>
    <w:rsid w:val="00571CF6"/>
    <w:rsid w:val="00591F06"/>
    <w:rsid w:val="00596AA3"/>
    <w:rsid w:val="005A1257"/>
    <w:rsid w:val="005A2B26"/>
    <w:rsid w:val="005A7E68"/>
    <w:rsid w:val="005B1EF4"/>
    <w:rsid w:val="005B4246"/>
    <w:rsid w:val="005B6F42"/>
    <w:rsid w:val="005C1D04"/>
    <w:rsid w:val="005C32B7"/>
    <w:rsid w:val="005C4B87"/>
    <w:rsid w:val="005C653A"/>
    <w:rsid w:val="005D113B"/>
    <w:rsid w:val="005E4D0B"/>
    <w:rsid w:val="005E526F"/>
    <w:rsid w:val="005E5E6F"/>
    <w:rsid w:val="005F1909"/>
    <w:rsid w:val="005F6E70"/>
    <w:rsid w:val="0061131C"/>
    <w:rsid w:val="00614021"/>
    <w:rsid w:val="0061523D"/>
    <w:rsid w:val="0061635B"/>
    <w:rsid w:val="006164BD"/>
    <w:rsid w:val="006175E4"/>
    <w:rsid w:val="0062185A"/>
    <w:rsid w:val="00624887"/>
    <w:rsid w:val="00624AD9"/>
    <w:rsid w:val="00626545"/>
    <w:rsid w:val="00627607"/>
    <w:rsid w:val="00630C9D"/>
    <w:rsid w:val="00632463"/>
    <w:rsid w:val="006370FE"/>
    <w:rsid w:val="00643782"/>
    <w:rsid w:val="00650D49"/>
    <w:rsid w:val="00656B39"/>
    <w:rsid w:val="00656B51"/>
    <w:rsid w:val="006627EE"/>
    <w:rsid w:val="0066560D"/>
    <w:rsid w:val="006677EA"/>
    <w:rsid w:val="00671324"/>
    <w:rsid w:val="006726C3"/>
    <w:rsid w:val="006761A1"/>
    <w:rsid w:val="0068353E"/>
    <w:rsid w:val="00683885"/>
    <w:rsid w:val="0069014C"/>
    <w:rsid w:val="006A1C81"/>
    <w:rsid w:val="006A7EA3"/>
    <w:rsid w:val="006B229C"/>
    <w:rsid w:val="006B5363"/>
    <w:rsid w:val="006B7915"/>
    <w:rsid w:val="006C0FCF"/>
    <w:rsid w:val="006C3DAB"/>
    <w:rsid w:val="006C4C9B"/>
    <w:rsid w:val="006C62C9"/>
    <w:rsid w:val="006D6F93"/>
    <w:rsid w:val="006D749D"/>
    <w:rsid w:val="006E152A"/>
    <w:rsid w:val="006E6741"/>
    <w:rsid w:val="006E78D0"/>
    <w:rsid w:val="007119B8"/>
    <w:rsid w:val="0071410C"/>
    <w:rsid w:val="00714CDB"/>
    <w:rsid w:val="00716C5E"/>
    <w:rsid w:val="00717B55"/>
    <w:rsid w:val="00720E96"/>
    <w:rsid w:val="00720F89"/>
    <w:rsid w:val="007216F3"/>
    <w:rsid w:val="007303A7"/>
    <w:rsid w:val="0073245D"/>
    <w:rsid w:val="00734052"/>
    <w:rsid w:val="00741A8F"/>
    <w:rsid w:val="0074267A"/>
    <w:rsid w:val="007465AB"/>
    <w:rsid w:val="00771E5C"/>
    <w:rsid w:val="00772F66"/>
    <w:rsid w:val="00773448"/>
    <w:rsid w:val="00777220"/>
    <w:rsid w:val="00782BF8"/>
    <w:rsid w:val="0078640A"/>
    <w:rsid w:val="00796330"/>
    <w:rsid w:val="007A0285"/>
    <w:rsid w:val="007A719E"/>
    <w:rsid w:val="007B3D71"/>
    <w:rsid w:val="007C2E7D"/>
    <w:rsid w:val="007D3E1E"/>
    <w:rsid w:val="007D661E"/>
    <w:rsid w:val="007E00FC"/>
    <w:rsid w:val="007E2492"/>
    <w:rsid w:val="007E2D36"/>
    <w:rsid w:val="007E48AD"/>
    <w:rsid w:val="007F48D4"/>
    <w:rsid w:val="007F6554"/>
    <w:rsid w:val="007F71FE"/>
    <w:rsid w:val="00800D09"/>
    <w:rsid w:val="008115E2"/>
    <w:rsid w:val="0081473C"/>
    <w:rsid w:val="00815E72"/>
    <w:rsid w:val="008170AB"/>
    <w:rsid w:val="00820EAF"/>
    <w:rsid w:val="00821862"/>
    <w:rsid w:val="00821C4A"/>
    <w:rsid w:val="00822614"/>
    <w:rsid w:val="008232B7"/>
    <w:rsid w:val="00823F31"/>
    <w:rsid w:val="00830ABE"/>
    <w:rsid w:val="008335D1"/>
    <w:rsid w:val="00834A7A"/>
    <w:rsid w:val="00841CC9"/>
    <w:rsid w:val="00854DCF"/>
    <w:rsid w:val="00865BB8"/>
    <w:rsid w:val="00872727"/>
    <w:rsid w:val="008736B4"/>
    <w:rsid w:val="00875FAB"/>
    <w:rsid w:val="0087622E"/>
    <w:rsid w:val="0089405A"/>
    <w:rsid w:val="008941F3"/>
    <w:rsid w:val="008951F3"/>
    <w:rsid w:val="0089772B"/>
    <w:rsid w:val="008A35A7"/>
    <w:rsid w:val="008B085E"/>
    <w:rsid w:val="008B1B8D"/>
    <w:rsid w:val="008B471F"/>
    <w:rsid w:val="008B4C49"/>
    <w:rsid w:val="008B51C9"/>
    <w:rsid w:val="008B575B"/>
    <w:rsid w:val="008C3F8C"/>
    <w:rsid w:val="008C6213"/>
    <w:rsid w:val="008C7177"/>
    <w:rsid w:val="008D4EA3"/>
    <w:rsid w:val="008E2B3B"/>
    <w:rsid w:val="008E53E0"/>
    <w:rsid w:val="008F02CA"/>
    <w:rsid w:val="008F4E85"/>
    <w:rsid w:val="00901144"/>
    <w:rsid w:val="009022CE"/>
    <w:rsid w:val="00903275"/>
    <w:rsid w:val="00905672"/>
    <w:rsid w:val="00914BF7"/>
    <w:rsid w:val="00931280"/>
    <w:rsid w:val="0093310E"/>
    <w:rsid w:val="00937288"/>
    <w:rsid w:val="00937F32"/>
    <w:rsid w:val="009458EA"/>
    <w:rsid w:val="00953664"/>
    <w:rsid w:val="00954135"/>
    <w:rsid w:val="00955C00"/>
    <w:rsid w:val="00963033"/>
    <w:rsid w:val="00964DAC"/>
    <w:rsid w:val="00970768"/>
    <w:rsid w:val="00981DE1"/>
    <w:rsid w:val="009831D4"/>
    <w:rsid w:val="00984188"/>
    <w:rsid w:val="00992A6F"/>
    <w:rsid w:val="00994146"/>
    <w:rsid w:val="00996FAE"/>
    <w:rsid w:val="009A0ADD"/>
    <w:rsid w:val="009A0F28"/>
    <w:rsid w:val="009A12F4"/>
    <w:rsid w:val="009A1532"/>
    <w:rsid w:val="009A43F2"/>
    <w:rsid w:val="009A5E8E"/>
    <w:rsid w:val="009B460D"/>
    <w:rsid w:val="009C330A"/>
    <w:rsid w:val="009C3970"/>
    <w:rsid w:val="009C4E91"/>
    <w:rsid w:val="009C6DB5"/>
    <w:rsid w:val="009D09D4"/>
    <w:rsid w:val="009D2BF2"/>
    <w:rsid w:val="009D2E96"/>
    <w:rsid w:val="009E120F"/>
    <w:rsid w:val="009E56BB"/>
    <w:rsid w:val="009E6AAD"/>
    <w:rsid w:val="009E73C4"/>
    <w:rsid w:val="009F30FA"/>
    <w:rsid w:val="00A010AA"/>
    <w:rsid w:val="00A02339"/>
    <w:rsid w:val="00A05D91"/>
    <w:rsid w:val="00A07CEE"/>
    <w:rsid w:val="00A10CD1"/>
    <w:rsid w:val="00A17E24"/>
    <w:rsid w:val="00A21FA4"/>
    <w:rsid w:val="00A24422"/>
    <w:rsid w:val="00A261E1"/>
    <w:rsid w:val="00A32CA2"/>
    <w:rsid w:val="00A37E96"/>
    <w:rsid w:val="00A41007"/>
    <w:rsid w:val="00A41CD6"/>
    <w:rsid w:val="00A45B2B"/>
    <w:rsid w:val="00A50469"/>
    <w:rsid w:val="00A52C42"/>
    <w:rsid w:val="00A57A0B"/>
    <w:rsid w:val="00A64737"/>
    <w:rsid w:val="00A666DF"/>
    <w:rsid w:val="00A66F34"/>
    <w:rsid w:val="00A67A96"/>
    <w:rsid w:val="00A72187"/>
    <w:rsid w:val="00A85686"/>
    <w:rsid w:val="00A860D4"/>
    <w:rsid w:val="00A87BC9"/>
    <w:rsid w:val="00A93909"/>
    <w:rsid w:val="00A9392F"/>
    <w:rsid w:val="00A96AA1"/>
    <w:rsid w:val="00AA1254"/>
    <w:rsid w:val="00AA2F0F"/>
    <w:rsid w:val="00AA5EC7"/>
    <w:rsid w:val="00AB2DA2"/>
    <w:rsid w:val="00AB3AFD"/>
    <w:rsid w:val="00AB6E8D"/>
    <w:rsid w:val="00AD0658"/>
    <w:rsid w:val="00AD232A"/>
    <w:rsid w:val="00AD24E7"/>
    <w:rsid w:val="00AD7369"/>
    <w:rsid w:val="00AE581A"/>
    <w:rsid w:val="00AE630C"/>
    <w:rsid w:val="00AE6712"/>
    <w:rsid w:val="00AF156F"/>
    <w:rsid w:val="00AF17E6"/>
    <w:rsid w:val="00AF5AC0"/>
    <w:rsid w:val="00AF7C13"/>
    <w:rsid w:val="00B05A28"/>
    <w:rsid w:val="00B07508"/>
    <w:rsid w:val="00B11F56"/>
    <w:rsid w:val="00B1766A"/>
    <w:rsid w:val="00B21FB8"/>
    <w:rsid w:val="00B23324"/>
    <w:rsid w:val="00B25EF3"/>
    <w:rsid w:val="00B274EF"/>
    <w:rsid w:val="00B3751C"/>
    <w:rsid w:val="00B44277"/>
    <w:rsid w:val="00B46384"/>
    <w:rsid w:val="00B51521"/>
    <w:rsid w:val="00B55112"/>
    <w:rsid w:val="00B5562F"/>
    <w:rsid w:val="00B5655A"/>
    <w:rsid w:val="00B754FB"/>
    <w:rsid w:val="00B952AE"/>
    <w:rsid w:val="00B961D2"/>
    <w:rsid w:val="00B973F3"/>
    <w:rsid w:val="00BA4E73"/>
    <w:rsid w:val="00BA54ED"/>
    <w:rsid w:val="00BA5A34"/>
    <w:rsid w:val="00BA5F72"/>
    <w:rsid w:val="00BA6ED1"/>
    <w:rsid w:val="00BB2093"/>
    <w:rsid w:val="00BC542A"/>
    <w:rsid w:val="00BD5EFF"/>
    <w:rsid w:val="00BD61CB"/>
    <w:rsid w:val="00BE3D66"/>
    <w:rsid w:val="00BE5D6B"/>
    <w:rsid w:val="00BE5EC3"/>
    <w:rsid w:val="00BE7486"/>
    <w:rsid w:val="00BF170B"/>
    <w:rsid w:val="00BF29EE"/>
    <w:rsid w:val="00BF4D64"/>
    <w:rsid w:val="00BF57B4"/>
    <w:rsid w:val="00C0072E"/>
    <w:rsid w:val="00C0327C"/>
    <w:rsid w:val="00C139E4"/>
    <w:rsid w:val="00C14454"/>
    <w:rsid w:val="00C20C98"/>
    <w:rsid w:val="00C22FF4"/>
    <w:rsid w:val="00C23B89"/>
    <w:rsid w:val="00C24860"/>
    <w:rsid w:val="00C306EB"/>
    <w:rsid w:val="00C41B44"/>
    <w:rsid w:val="00C41E7F"/>
    <w:rsid w:val="00C43513"/>
    <w:rsid w:val="00C44D39"/>
    <w:rsid w:val="00C52F85"/>
    <w:rsid w:val="00C53896"/>
    <w:rsid w:val="00C66875"/>
    <w:rsid w:val="00C6728B"/>
    <w:rsid w:val="00C701BA"/>
    <w:rsid w:val="00C729E4"/>
    <w:rsid w:val="00C73D67"/>
    <w:rsid w:val="00C81839"/>
    <w:rsid w:val="00C83C08"/>
    <w:rsid w:val="00C84A58"/>
    <w:rsid w:val="00C84C67"/>
    <w:rsid w:val="00C85967"/>
    <w:rsid w:val="00C90068"/>
    <w:rsid w:val="00C93E22"/>
    <w:rsid w:val="00CA1276"/>
    <w:rsid w:val="00CA2543"/>
    <w:rsid w:val="00CA5C16"/>
    <w:rsid w:val="00CA5F54"/>
    <w:rsid w:val="00CC1484"/>
    <w:rsid w:val="00CC19C9"/>
    <w:rsid w:val="00CC4107"/>
    <w:rsid w:val="00CC4206"/>
    <w:rsid w:val="00CC6ADC"/>
    <w:rsid w:val="00CD02A7"/>
    <w:rsid w:val="00CD4C2B"/>
    <w:rsid w:val="00CD515D"/>
    <w:rsid w:val="00CE08DC"/>
    <w:rsid w:val="00CE2304"/>
    <w:rsid w:val="00CF7F30"/>
    <w:rsid w:val="00D039B6"/>
    <w:rsid w:val="00D11EDD"/>
    <w:rsid w:val="00D137AC"/>
    <w:rsid w:val="00D154D4"/>
    <w:rsid w:val="00D155D7"/>
    <w:rsid w:val="00D1739E"/>
    <w:rsid w:val="00D178BE"/>
    <w:rsid w:val="00D17DF8"/>
    <w:rsid w:val="00D23DDD"/>
    <w:rsid w:val="00D26C6C"/>
    <w:rsid w:val="00D27E5D"/>
    <w:rsid w:val="00D32268"/>
    <w:rsid w:val="00D40864"/>
    <w:rsid w:val="00D50552"/>
    <w:rsid w:val="00D50B0D"/>
    <w:rsid w:val="00D67FE9"/>
    <w:rsid w:val="00D729EE"/>
    <w:rsid w:val="00D8322A"/>
    <w:rsid w:val="00D83C11"/>
    <w:rsid w:val="00D9087C"/>
    <w:rsid w:val="00D92E20"/>
    <w:rsid w:val="00DA0774"/>
    <w:rsid w:val="00DA1011"/>
    <w:rsid w:val="00DA2106"/>
    <w:rsid w:val="00DB2A90"/>
    <w:rsid w:val="00DB61F8"/>
    <w:rsid w:val="00DC086A"/>
    <w:rsid w:val="00DC6ECF"/>
    <w:rsid w:val="00DC6F29"/>
    <w:rsid w:val="00DC7BF9"/>
    <w:rsid w:val="00DD37AA"/>
    <w:rsid w:val="00DD3D7B"/>
    <w:rsid w:val="00DD7146"/>
    <w:rsid w:val="00DE0296"/>
    <w:rsid w:val="00DE16B3"/>
    <w:rsid w:val="00DE2585"/>
    <w:rsid w:val="00DE5FD9"/>
    <w:rsid w:val="00DE6C36"/>
    <w:rsid w:val="00DF132B"/>
    <w:rsid w:val="00E0051E"/>
    <w:rsid w:val="00E04E5B"/>
    <w:rsid w:val="00E05055"/>
    <w:rsid w:val="00E06D97"/>
    <w:rsid w:val="00E07E33"/>
    <w:rsid w:val="00E10AD1"/>
    <w:rsid w:val="00E128B3"/>
    <w:rsid w:val="00E20492"/>
    <w:rsid w:val="00E2429D"/>
    <w:rsid w:val="00E26AF1"/>
    <w:rsid w:val="00E27DBC"/>
    <w:rsid w:val="00E30068"/>
    <w:rsid w:val="00E357A6"/>
    <w:rsid w:val="00E40556"/>
    <w:rsid w:val="00E46411"/>
    <w:rsid w:val="00E505A5"/>
    <w:rsid w:val="00E51AC0"/>
    <w:rsid w:val="00E5278C"/>
    <w:rsid w:val="00E53568"/>
    <w:rsid w:val="00E627A4"/>
    <w:rsid w:val="00E62A24"/>
    <w:rsid w:val="00E75EAD"/>
    <w:rsid w:val="00E767C1"/>
    <w:rsid w:val="00E82930"/>
    <w:rsid w:val="00E850B1"/>
    <w:rsid w:val="00E91081"/>
    <w:rsid w:val="00E93433"/>
    <w:rsid w:val="00E93737"/>
    <w:rsid w:val="00E95708"/>
    <w:rsid w:val="00E97A30"/>
    <w:rsid w:val="00EA2555"/>
    <w:rsid w:val="00EA5569"/>
    <w:rsid w:val="00EB57A0"/>
    <w:rsid w:val="00EB6602"/>
    <w:rsid w:val="00EC10B2"/>
    <w:rsid w:val="00EC6832"/>
    <w:rsid w:val="00EC7944"/>
    <w:rsid w:val="00EC7E98"/>
    <w:rsid w:val="00ED460E"/>
    <w:rsid w:val="00ED58B4"/>
    <w:rsid w:val="00ED63D9"/>
    <w:rsid w:val="00EE1523"/>
    <w:rsid w:val="00EE555F"/>
    <w:rsid w:val="00EE694C"/>
    <w:rsid w:val="00EF629E"/>
    <w:rsid w:val="00EF75DC"/>
    <w:rsid w:val="00F0352D"/>
    <w:rsid w:val="00F03CB9"/>
    <w:rsid w:val="00F113D2"/>
    <w:rsid w:val="00F17308"/>
    <w:rsid w:val="00F24DB2"/>
    <w:rsid w:val="00F27F0E"/>
    <w:rsid w:val="00F4165E"/>
    <w:rsid w:val="00F46ECE"/>
    <w:rsid w:val="00F50BF7"/>
    <w:rsid w:val="00F523BF"/>
    <w:rsid w:val="00F714DC"/>
    <w:rsid w:val="00F751B1"/>
    <w:rsid w:val="00F83E68"/>
    <w:rsid w:val="00F86158"/>
    <w:rsid w:val="00FA1E79"/>
    <w:rsid w:val="00FA4C23"/>
    <w:rsid w:val="00FA64B5"/>
    <w:rsid w:val="00FA6EFA"/>
    <w:rsid w:val="00FB4AAF"/>
    <w:rsid w:val="00FC22E4"/>
    <w:rsid w:val="00FD7146"/>
    <w:rsid w:val="00FE2E5D"/>
    <w:rsid w:val="00FE3C76"/>
    <w:rsid w:val="00FE42CD"/>
    <w:rsid w:val="00FE4515"/>
    <w:rsid w:val="00FF02B8"/>
    <w:rsid w:val="00FF2EAE"/>
    <w:rsid w:val="00FF534A"/>
    <w:rsid w:val="00FF6F12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CF8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0E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436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06D97"/>
    <w:pPr>
      <w:ind w:left="720"/>
      <w:contextualSpacing/>
    </w:pPr>
  </w:style>
  <w:style w:type="paragraph" w:customStyle="1" w:styleId="Closure">
    <w:name w:val="Closure"/>
    <w:basedOn w:val="Normal"/>
    <w:qFormat/>
    <w:rsid w:val="005634FB"/>
    <w:pPr>
      <w:spacing w:before="600" w:after="0" w:line="240" w:lineRule="auto"/>
    </w:pPr>
    <w:rPr>
      <w:rFonts w:eastAsia="Times New Roman" w:cs="Times New Roman"/>
      <w:i/>
      <w:sz w:val="18"/>
      <w:szCs w:val="24"/>
      <w:lang w:val="en-US" w:eastAsia="en-US"/>
    </w:rPr>
  </w:style>
  <w:style w:type="paragraph" w:customStyle="1" w:styleId="RecipientName-Address">
    <w:name w:val="Recipient Name - Address"/>
    <w:basedOn w:val="Normal"/>
    <w:qFormat/>
    <w:rsid w:val="005634FB"/>
    <w:pPr>
      <w:spacing w:before="600" w:after="0" w:line="240" w:lineRule="auto"/>
    </w:pPr>
    <w:rPr>
      <w:rFonts w:eastAsia="Times New Roman" w:cs="Times New Roman"/>
      <w:b/>
      <w:spacing w:val="10"/>
      <w:sz w:val="18"/>
      <w:szCs w:val="24"/>
      <w:lang w:val="en-US" w:eastAsia="en-US"/>
    </w:rPr>
  </w:style>
  <w:style w:type="paragraph" w:customStyle="1" w:styleId="BodyCopy">
    <w:name w:val="Body Copy"/>
    <w:basedOn w:val="Normal"/>
    <w:qFormat/>
    <w:rsid w:val="005634FB"/>
    <w:pPr>
      <w:spacing w:after="200" w:line="264" w:lineRule="auto"/>
    </w:pPr>
    <w:rPr>
      <w:rFonts w:eastAsia="Times New Roman" w:cs="Times New Roman"/>
      <w:sz w:val="18"/>
      <w:szCs w:val="24"/>
      <w:lang w:val="en-US" w:eastAsia="en-US"/>
    </w:rPr>
  </w:style>
  <w:style w:type="paragraph" w:customStyle="1" w:styleId="Greeting">
    <w:name w:val="Greeting"/>
    <w:basedOn w:val="Normal"/>
    <w:qFormat/>
    <w:rsid w:val="005634FB"/>
    <w:pPr>
      <w:spacing w:before="600" w:after="200" w:line="240" w:lineRule="auto"/>
    </w:pPr>
    <w:rPr>
      <w:rFonts w:eastAsia="Times New Roman" w:cs="Times New Roman"/>
      <w:sz w:val="18"/>
      <w:szCs w:val="24"/>
      <w:lang w:val="en-US" w:eastAsia="en-US"/>
    </w:rPr>
  </w:style>
  <w:style w:type="paragraph" w:customStyle="1" w:styleId="DateofLetter">
    <w:name w:val="Date of Letter"/>
    <w:basedOn w:val="Normal"/>
    <w:qFormat/>
    <w:rsid w:val="005634FB"/>
    <w:pPr>
      <w:spacing w:before="1200" w:after="0" w:line="240" w:lineRule="auto"/>
    </w:pPr>
    <w:rPr>
      <w:rFonts w:eastAsia="Times New Roman" w:cs="Times New Roman"/>
      <w:sz w:val="18"/>
      <w:szCs w:val="24"/>
      <w:lang w:val="en-US" w:eastAsia="en-US"/>
    </w:rPr>
  </w:style>
  <w:style w:type="paragraph" w:customStyle="1" w:styleId="Bold">
    <w:name w:val="Bold"/>
    <w:basedOn w:val="BodyCopy"/>
    <w:qFormat/>
    <w:rsid w:val="005634FB"/>
    <w:pPr>
      <w:spacing w:after="0" w:line="240" w:lineRule="auto"/>
    </w:pPr>
    <w:rPr>
      <w:b/>
      <w:spacing w:val="10"/>
    </w:rPr>
  </w:style>
  <w:style w:type="character" w:customStyle="1" w:styleId="apple-converted-space">
    <w:name w:val="apple-converted-space"/>
    <w:basedOn w:val="DefaultParagraphFont"/>
    <w:rsid w:val="005634FB"/>
  </w:style>
  <w:style w:type="table" w:customStyle="1" w:styleId="TableGrid1">
    <w:name w:val="Table Grid1"/>
    <w:basedOn w:val="TableNormal"/>
    <w:next w:val="TableGrid"/>
    <w:uiPriority w:val="39"/>
    <w:rsid w:val="00FE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E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E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E1B16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6E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8D0"/>
  </w:style>
  <w:style w:type="paragraph" w:styleId="Footer">
    <w:name w:val="footer"/>
    <w:basedOn w:val="Normal"/>
    <w:link w:val="FooterChar"/>
    <w:uiPriority w:val="99"/>
    <w:unhideWhenUsed/>
    <w:rsid w:val="006E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8D0"/>
  </w:style>
  <w:style w:type="character" w:styleId="PlaceholderText">
    <w:name w:val="Placeholder Text"/>
    <w:basedOn w:val="DefaultParagraphFont"/>
    <w:uiPriority w:val="99"/>
    <w:semiHidden/>
    <w:rsid w:val="006E78D0"/>
    <w:rPr>
      <w:color w:val="808080"/>
    </w:rPr>
  </w:style>
  <w:style w:type="paragraph" w:styleId="NoSpacing">
    <w:name w:val="No Spacing"/>
    <w:uiPriority w:val="1"/>
    <w:qFormat/>
    <w:rsid w:val="00EF629E"/>
    <w:pPr>
      <w:spacing w:after="0" w:line="240" w:lineRule="auto"/>
    </w:pPr>
    <w:rPr>
      <w:rFonts w:eastAsiaTheme="minorHAnsi"/>
      <w:color w:val="44546A" w:themeColor="text2"/>
      <w:sz w:val="20"/>
      <w:szCs w:val="20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652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numbering" Target="numbering.xml"/><Relationship Id="rId21" Type="http://schemas.openxmlformats.org/officeDocument/2006/relationships/image" Target="media/image15.png"/><Relationship Id="rId7" Type="http://schemas.openxmlformats.org/officeDocument/2006/relationships/footnotes" Target="footnotes.xml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Month Day, Year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21ED10-8D7D-4A36-A43C-91AF55939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Template Developer 2018 version 2</Template>
  <TotalTime>7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jamal ahmed</dc:creator>
  <cp:keywords/>
  <dc:description/>
  <cp:lastModifiedBy>jamal ahmed</cp:lastModifiedBy>
  <cp:revision>1</cp:revision>
  <cp:lastPrinted>2019-01-22T19:44:00Z</cp:lastPrinted>
  <dcterms:created xsi:type="dcterms:W3CDTF">2019-01-30T22:39:00Z</dcterms:created>
  <dcterms:modified xsi:type="dcterms:W3CDTF">2019-01-30T22:46:00Z</dcterms:modified>
</cp:coreProperties>
</file>